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5B6" w:rsidRPr="006323B7" w:rsidRDefault="001945B6" w:rsidP="006466DF">
      <w:pPr>
        <w:ind w:right="-603" w:hanging="709"/>
        <w:jc w:val="right"/>
        <w:rPr>
          <w:rStyle w:val="Strong"/>
          <w:sz w:val="28"/>
          <w:szCs w:val="28"/>
        </w:rPr>
      </w:pPr>
      <w:bookmarkStart w:id="0" w:name="_GoBack"/>
      <w:bookmarkEnd w:id="0"/>
    </w:p>
    <w:p w:rsidR="001945B6" w:rsidRPr="006323B7" w:rsidRDefault="001945B6" w:rsidP="005E6CAC">
      <w:pPr>
        <w:ind w:right="-603" w:hanging="709"/>
        <w:jc w:val="center"/>
        <w:rPr>
          <w:rStyle w:val="Strong"/>
          <w:sz w:val="28"/>
          <w:szCs w:val="28"/>
        </w:rPr>
      </w:pPr>
      <w:r w:rsidRPr="006323B7">
        <w:rPr>
          <w:rStyle w:val="Strong"/>
          <w:sz w:val="28"/>
          <w:szCs w:val="28"/>
        </w:rPr>
        <w:t>Сведения</w:t>
      </w:r>
    </w:p>
    <w:p w:rsidR="001945B6" w:rsidRPr="006323B7" w:rsidRDefault="001945B6" w:rsidP="005E6CAC">
      <w:pPr>
        <w:ind w:left="-567" w:right="-603" w:firstLine="425"/>
        <w:jc w:val="center"/>
        <w:rPr>
          <w:rStyle w:val="Strong"/>
          <w:sz w:val="28"/>
          <w:szCs w:val="28"/>
        </w:rPr>
      </w:pPr>
      <w:r w:rsidRPr="006323B7">
        <w:rPr>
          <w:rStyle w:val="Strong"/>
          <w:sz w:val="28"/>
          <w:szCs w:val="28"/>
        </w:rPr>
        <w:t xml:space="preserve">о доходах, расходах, об имуществе и обязательствах имущественного характера федеральных государственных гражданских служащих </w:t>
      </w:r>
      <w:r>
        <w:rPr>
          <w:rStyle w:val="Strong"/>
          <w:sz w:val="28"/>
          <w:szCs w:val="28"/>
        </w:rPr>
        <w:t>УФК по Астраханской области</w:t>
      </w:r>
      <w:r w:rsidRPr="006323B7">
        <w:rPr>
          <w:rStyle w:val="Strong"/>
          <w:sz w:val="28"/>
          <w:szCs w:val="28"/>
        </w:rPr>
        <w:t xml:space="preserve"> за период с 1 января 2015 года по 31 декабря 2015 года</w:t>
      </w:r>
    </w:p>
    <w:p w:rsidR="001945B6" w:rsidRPr="006323B7" w:rsidRDefault="001945B6" w:rsidP="005E6CAC">
      <w:pPr>
        <w:ind w:left="-567" w:right="-603" w:firstLine="425"/>
        <w:jc w:val="center"/>
        <w:rPr>
          <w:rStyle w:val="Strong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9"/>
        <w:gridCol w:w="7"/>
        <w:gridCol w:w="1623"/>
        <w:gridCol w:w="34"/>
        <w:gridCol w:w="1443"/>
        <w:gridCol w:w="1274"/>
        <w:gridCol w:w="1713"/>
        <w:gridCol w:w="1128"/>
        <w:gridCol w:w="16"/>
        <w:gridCol w:w="973"/>
        <w:gridCol w:w="33"/>
        <w:gridCol w:w="1252"/>
        <w:gridCol w:w="28"/>
        <w:gridCol w:w="825"/>
        <w:gridCol w:w="28"/>
        <w:gridCol w:w="963"/>
        <w:gridCol w:w="28"/>
        <w:gridCol w:w="1246"/>
        <w:gridCol w:w="28"/>
        <w:gridCol w:w="1387"/>
        <w:gridCol w:w="28"/>
        <w:gridCol w:w="1246"/>
        <w:gridCol w:w="28"/>
      </w:tblGrid>
      <w:tr w:rsidR="001945B6" w:rsidRPr="00552243" w:rsidTr="008423F6"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№</w:t>
            </w:r>
          </w:p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п/п</w:t>
            </w:r>
          </w:p>
        </w:tc>
        <w:tc>
          <w:tcPr>
            <w:tcW w:w="1630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477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Должность</w:t>
            </w:r>
          </w:p>
        </w:tc>
        <w:tc>
          <w:tcPr>
            <w:tcW w:w="5137" w:type="dxa"/>
            <w:gridSpan w:val="6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3124" w:type="dxa"/>
            <w:gridSpan w:val="6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Транспортные средства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(вид, марка)</w:t>
            </w:r>
          </w:p>
        </w:tc>
        <w:tc>
          <w:tcPr>
            <w:tcW w:w="1415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Декларированный годовой доход</w:t>
            </w:r>
            <w:r w:rsidRPr="00552243">
              <w:rPr>
                <w:rStyle w:val="FootnoteReference"/>
                <w:sz w:val="18"/>
                <w:szCs w:val="18"/>
              </w:rPr>
              <w:t>1</w:t>
            </w:r>
            <w:r w:rsidRPr="00552243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Сведения об источни-ках получения средств, за счет которых совершена сделка</w:t>
            </w:r>
            <w:r w:rsidRPr="00552243">
              <w:rPr>
                <w:rStyle w:val="FootnoteReference"/>
                <w:sz w:val="18"/>
                <w:szCs w:val="18"/>
              </w:rPr>
              <w:t>2</w:t>
            </w:r>
            <w:r w:rsidRPr="00552243">
              <w:rPr>
                <w:sz w:val="18"/>
                <w:szCs w:val="18"/>
              </w:rPr>
              <w:t xml:space="preserve"> (вид приобретенного имущества, источники)</w:t>
            </w: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7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вид объекта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площадь (кв.м)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страна распо-ложения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вид объекта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пло-щадь (кв.м)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страна распо-ложения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trHeight w:val="578"/>
        </w:trPr>
        <w:tc>
          <w:tcPr>
            <w:tcW w:w="399" w:type="dxa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1.</w:t>
            </w:r>
          </w:p>
        </w:tc>
        <w:tc>
          <w:tcPr>
            <w:tcW w:w="1630" w:type="dxa"/>
            <w:gridSpan w:val="2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Сметанин С.В.</w:t>
            </w:r>
          </w:p>
        </w:tc>
        <w:tc>
          <w:tcPr>
            <w:tcW w:w="1477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Руководитель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Земельный участок для эксплуатации индивидуального жилого дома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Земельный участок для строительства и эксплуатации гаражей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Гараж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608,00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24,00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211,30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42,00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21,00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  <w:lang w:val="en-US"/>
              </w:rPr>
              <w:t>Lexus</w:t>
            </w:r>
            <w:r w:rsidRPr="00552243">
              <w:rPr>
                <w:sz w:val="18"/>
                <w:szCs w:val="18"/>
              </w:rPr>
              <w:t xml:space="preserve">, </w:t>
            </w:r>
            <w:r w:rsidRPr="00552243">
              <w:rPr>
                <w:sz w:val="18"/>
                <w:szCs w:val="18"/>
                <w:lang w:val="en-US"/>
              </w:rPr>
              <w:t>RX</w:t>
            </w:r>
            <w:r w:rsidRPr="00552243">
              <w:rPr>
                <w:sz w:val="18"/>
                <w:szCs w:val="18"/>
              </w:rPr>
              <w:t>- 300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  <w:lang w:val="en-US"/>
              </w:rPr>
              <w:t>Lexus</w:t>
            </w:r>
            <w:r w:rsidRPr="00552243">
              <w:rPr>
                <w:sz w:val="18"/>
                <w:szCs w:val="18"/>
              </w:rPr>
              <w:t xml:space="preserve">, </w:t>
            </w:r>
            <w:r w:rsidRPr="00552243">
              <w:rPr>
                <w:sz w:val="18"/>
                <w:szCs w:val="18"/>
                <w:lang w:val="en-US"/>
              </w:rPr>
              <w:t>RX</w:t>
            </w:r>
            <w:r w:rsidRPr="00552243">
              <w:rPr>
                <w:sz w:val="18"/>
                <w:szCs w:val="18"/>
              </w:rPr>
              <w:t>- 300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Лодка надувная с мотором, </w:t>
            </w:r>
            <w:r w:rsidRPr="00552243">
              <w:rPr>
                <w:sz w:val="18"/>
                <w:szCs w:val="18"/>
                <w:lang w:val="en-US"/>
              </w:rPr>
              <w:t>Boat</w:t>
            </w:r>
            <w:r w:rsidRPr="00552243">
              <w:rPr>
                <w:sz w:val="18"/>
                <w:szCs w:val="18"/>
              </w:rPr>
              <w:t xml:space="preserve"> </w:t>
            </w:r>
            <w:r w:rsidRPr="00552243">
              <w:rPr>
                <w:sz w:val="18"/>
                <w:szCs w:val="18"/>
                <w:lang w:val="en-US"/>
              </w:rPr>
              <w:t>Master</w:t>
            </w:r>
            <w:r w:rsidRPr="00552243">
              <w:rPr>
                <w:sz w:val="18"/>
                <w:szCs w:val="18"/>
              </w:rPr>
              <w:t xml:space="preserve"> </w:t>
            </w:r>
            <w:r w:rsidRPr="00552243">
              <w:rPr>
                <w:sz w:val="18"/>
                <w:szCs w:val="18"/>
                <w:lang w:val="en-US"/>
              </w:rPr>
              <w:t>BM</w:t>
            </w:r>
            <w:r w:rsidRPr="00552243">
              <w:rPr>
                <w:sz w:val="18"/>
                <w:szCs w:val="18"/>
              </w:rPr>
              <w:t>300</w:t>
            </w:r>
            <w:r w:rsidRPr="00552243">
              <w:rPr>
                <w:sz w:val="18"/>
                <w:szCs w:val="18"/>
                <w:lang w:val="en-US"/>
              </w:rPr>
              <w:t>HF</w:t>
            </w:r>
            <w:r w:rsidRPr="00552243">
              <w:rPr>
                <w:sz w:val="18"/>
                <w:szCs w:val="18"/>
              </w:rPr>
              <w:t xml:space="preserve"> м/л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right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2 291 428,14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trHeight w:val="578"/>
        </w:trPr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2.</w:t>
            </w:r>
          </w:p>
        </w:tc>
        <w:tc>
          <w:tcPr>
            <w:tcW w:w="1630" w:type="dxa"/>
            <w:gridSpan w:val="2"/>
            <w:vMerge w:val="restart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Орешкин В. М.</w:t>
            </w:r>
          </w:p>
        </w:tc>
        <w:tc>
          <w:tcPr>
            <w:tcW w:w="1477" w:type="dxa"/>
            <w:gridSpan w:val="2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Заместитель руководителя 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Земельный участок под гараж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rPr>
                <w:bCs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24,0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а</w:t>
            </w:r>
            <w:r w:rsidRPr="00552243">
              <w:rPr>
                <w:sz w:val="18"/>
                <w:szCs w:val="18"/>
                <w:lang w:val="en-US"/>
              </w:rPr>
              <w:t>/</w:t>
            </w:r>
            <w:r w:rsidRPr="00552243">
              <w:rPr>
                <w:sz w:val="18"/>
                <w:szCs w:val="18"/>
              </w:rPr>
              <w:t>м</w:t>
            </w:r>
            <w:r w:rsidRPr="00552243">
              <w:rPr>
                <w:sz w:val="18"/>
                <w:szCs w:val="18"/>
                <w:lang w:val="en-US"/>
              </w:rPr>
              <w:t xml:space="preserve">  Renault Laguna .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а</w:t>
            </w:r>
            <w:r w:rsidRPr="00552243">
              <w:rPr>
                <w:sz w:val="18"/>
                <w:szCs w:val="18"/>
                <w:lang w:val="en-US"/>
              </w:rPr>
              <w:t>/</w:t>
            </w:r>
            <w:r w:rsidRPr="00552243">
              <w:rPr>
                <w:sz w:val="18"/>
                <w:szCs w:val="18"/>
              </w:rPr>
              <w:t>м</w:t>
            </w:r>
            <w:r w:rsidRPr="00552243">
              <w:rPr>
                <w:sz w:val="18"/>
                <w:szCs w:val="18"/>
                <w:lang w:val="en-US"/>
              </w:rPr>
              <w:t xml:space="preserve"> Suzuri Grand Vitara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5" w:type="dxa"/>
            <w:gridSpan w:val="2"/>
            <w:vMerge w:val="restart"/>
          </w:tcPr>
          <w:p w:rsidR="001945B6" w:rsidRPr="00552243" w:rsidRDefault="001945B6" w:rsidP="008423F6">
            <w:pPr>
              <w:jc w:val="right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1139503,18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7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bookmarkStart w:id="1" w:name="OLE_LINK1"/>
            <w:r w:rsidRPr="00552243">
              <w:rPr>
                <w:rStyle w:val="Strong"/>
                <w:b w:val="0"/>
                <w:sz w:val="18"/>
                <w:szCs w:val="18"/>
              </w:rPr>
              <w:t>Садовый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земельный участок</w:t>
            </w:r>
            <w:bookmarkEnd w:id="1"/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Общая совместная с супругой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600,0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7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Общая совместная с супругой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45,30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7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Жилой дом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89,10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7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383,0</w:t>
            </w: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супруга</w:t>
            </w:r>
          </w:p>
        </w:tc>
        <w:tc>
          <w:tcPr>
            <w:tcW w:w="1477" w:type="dxa"/>
            <w:gridSpan w:val="2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Земельный участок под индивидуальное жилищное строительство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383,0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 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-</w:t>
            </w: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а</w:t>
            </w:r>
            <w:r w:rsidRPr="00552243">
              <w:rPr>
                <w:sz w:val="18"/>
                <w:szCs w:val="18"/>
                <w:lang w:val="en-US"/>
              </w:rPr>
              <w:t>/</w:t>
            </w:r>
            <w:r w:rsidRPr="00552243">
              <w:rPr>
                <w:sz w:val="18"/>
                <w:szCs w:val="18"/>
              </w:rPr>
              <w:t>м</w:t>
            </w:r>
            <w:r w:rsidRPr="00552243">
              <w:rPr>
                <w:sz w:val="18"/>
                <w:szCs w:val="18"/>
                <w:lang w:val="en-US"/>
              </w:rPr>
              <w:t>Toyota Carina</w:t>
            </w:r>
          </w:p>
        </w:tc>
        <w:tc>
          <w:tcPr>
            <w:tcW w:w="1415" w:type="dxa"/>
            <w:gridSpan w:val="2"/>
            <w:vMerge w:val="restart"/>
          </w:tcPr>
          <w:p w:rsidR="001945B6" w:rsidRPr="00552243" w:rsidRDefault="001945B6" w:rsidP="008423F6">
            <w:pPr>
              <w:jc w:val="right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335438,73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     -</w:t>
            </w: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30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47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Садовый земельный участок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Общая совместная с супругом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600,0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-</w:t>
            </w: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7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89,10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7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Общая совместная с супругом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45,30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trHeight w:val="578"/>
        </w:trPr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3.</w:t>
            </w:r>
          </w:p>
        </w:tc>
        <w:tc>
          <w:tcPr>
            <w:tcW w:w="1630" w:type="dxa"/>
            <w:gridSpan w:val="2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Поташов Д.М.</w:t>
            </w:r>
          </w:p>
        </w:tc>
        <w:tc>
          <w:tcPr>
            <w:tcW w:w="1477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42,30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а/м   HYUNDAI SOLARIS 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1495110,21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trHeight w:val="578"/>
        </w:trPr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супруга</w:t>
            </w:r>
          </w:p>
        </w:tc>
        <w:tc>
          <w:tcPr>
            <w:tcW w:w="1477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42,3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138261,42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trHeight w:val="578"/>
        </w:trPr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Несовершен</w:t>
            </w:r>
            <w:r>
              <w:rPr>
                <w:sz w:val="18"/>
                <w:szCs w:val="18"/>
              </w:rPr>
              <w:t>-</w:t>
            </w:r>
            <w:r w:rsidRPr="00552243">
              <w:rPr>
                <w:sz w:val="18"/>
                <w:szCs w:val="18"/>
              </w:rPr>
              <w:t>нолетний ребёнок</w:t>
            </w:r>
          </w:p>
        </w:tc>
        <w:tc>
          <w:tcPr>
            <w:tcW w:w="1477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42,3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trHeight w:val="578"/>
        </w:trPr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4.</w:t>
            </w:r>
          </w:p>
        </w:tc>
        <w:tc>
          <w:tcPr>
            <w:tcW w:w="1630" w:type="dxa"/>
            <w:gridSpan w:val="2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  <w:lang w:val="en-US"/>
              </w:rPr>
              <w:t>A</w:t>
            </w:r>
            <w:r w:rsidRPr="00552243">
              <w:rPr>
                <w:sz w:val="18"/>
                <w:szCs w:val="18"/>
              </w:rPr>
              <w:t>хмерова Р.Ф.</w:t>
            </w:r>
          </w:p>
        </w:tc>
        <w:tc>
          <w:tcPr>
            <w:tcW w:w="1477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Общая долевая.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Доля 1/3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69,70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1299833,55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trHeight w:val="578"/>
        </w:trPr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 w:val="restart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</w:t>
            </w:r>
          </w:p>
        </w:tc>
        <w:tc>
          <w:tcPr>
            <w:tcW w:w="1477" w:type="dxa"/>
            <w:gridSpan w:val="2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Общая долевая.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Доля 1/3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69,70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а/м ВАЗ 2107</w:t>
            </w:r>
          </w:p>
        </w:tc>
        <w:tc>
          <w:tcPr>
            <w:tcW w:w="1415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405329,18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trHeight w:val="578"/>
        </w:trPr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/>
          </w:tcPr>
          <w:p w:rsidR="001945B6" w:rsidRPr="00552243" w:rsidRDefault="001945B6" w:rsidP="008423F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7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78,00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trHeight w:val="578"/>
        </w:trPr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Merge/>
          </w:tcPr>
          <w:p w:rsidR="001945B6" w:rsidRPr="00552243" w:rsidRDefault="001945B6" w:rsidP="008423F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7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Земельный участок под индивидуальное жилищное строительство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787,00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trHeight w:val="578"/>
        </w:trPr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5.</w:t>
            </w:r>
          </w:p>
        </w:tc>
        <w:tc>
          <w:tcPr>
            <w:tcW w:w="1664" w:type="dxa"/>
            <w:gridSpan w:val="3"/>
            <w:vMerge w:val="restart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Илова Т.Н.</w:t>
            </w:r>
          </w:p>
        </w:tc>
        <w:tc>
          <w:tcPr>
            <w:tcW w:w="1443" w:type="dxa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земельный участок для эксплуатации жилого дома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430,00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1044870,86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64" w:type="dxa"/>
            <w:gridSpan w:val="3"/>
            <w:vMerge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земельный участок для эксплуатации жилого дома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400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64" w:type="dxa"/>
            <w:gridSpan w:val="3"/>
            <w:vMerge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49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64" w:type="dxa"/>
            <w:gridSpan w:val="3"/>
            <w:vMerge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152,4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64" w:type="dxa"/>
            <w:gridSpan w:val="3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</w:t>
            </w:r>
          </w:p>
        </w:tc>
        <w:tc>
          <w:tcPr>
            <w:tcW w:w="1443" w:type="dxa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1/3 доли в общей долевой собственности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66,4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а</w:t>
            </w:r>
            <w:r w:rsidRPr="00552243">
              <w:rPr>
                <w:sz w:val="18"/>
                <w:szCs w:val="18"/>
                <w:lang w:val="en-US"/>
              </w:rPr>
              <w:t>/</w:t>
            </w:r>
            <w:r w:rsidRPr="00552243">
              <w:rPr>
                <w:sz w:val="18"/>
                <w:szCs w:val="18"/>
              </w:rPr>
              <w:t>м</w:t>
            </w:r>
            <w:r w:rsidRPr="00552243">
              <w:rPr>
                <w:sz w:val="18"/>
                <w:szCs w:val="18"/>
                <w:lang w:val="en-US"/>
              </w:rPr>
              <w:t xml:space="preserve">  RENAULT LOGAN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  <w:lang w:val="en-US"/>
              </w:rPr>
              <w:t>(ST)</w:t>
            </w: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  <w:lang w:val="en-US"/>
              </w:rPr>
              <w:t>235357,36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64" w:type="dxa"/>
            <w:gridSpan w:val="3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гараж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17,9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</w:tr>
      <w:tr w:rsidR="001945B6" w:rsidRPr="00552243" w:rsidTr="008423F6"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6.</w:t>
            </w:r>
          </w:p>
        </w:tc>
        <w:tc>
          <w:tcPr>
            <w:tcW w:w="1664" w:type="dxa"/>
            <w:gridSpan w:val="3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Мазаева Т.А.</w:t>
            </w:r>
          </w:p>
        </w:tc>
        <w:tc>
          <w:tcPr>
            <w:tcW w:w="1443" w:type="dxa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зам</w:t>
            </w:r>
            <w:r>
              <w:rPr>
                <w:sz w:val="18"/>
                <w:szCs w:val="18"/>
              </w:rPr>
              <w:t>еститель</w:t>
            </w: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начальника отдела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73,8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433483,50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64" w:type="dxa"/>
            <w:gridSpan w:val="3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</w:t>
            </w:r>
          </w:p>
        </w:tc>
        <w:tc>
          <w:tcPr>
            <w:tcW w:w="1443" w:type="dxa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 xml:space="preserve">земельный участок  садовый 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680,0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73,8</w:t>
            </w: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а</w:t>
            </w:r>
            <w:r w:rsidRPr="00552243">
              <w:rPr>
                <w:sz w:val="18"/>
                <w:szCs w:val="18"/>
                <w:lang w:val="en-US"/>
              </w:rPr>
              <w:t>/</w:t>
            </w:r>
            <w:r w:rsidRPr="00552243">
              <w:rPr>
                <w:sz w:val="18"/>
                <w:szCs w:val="18"/>
              </w:rPr>
              <w:t>м</w:t>
            </w:r>
            <w:r w:rsidRPr="00552243">
              <w:rPr>
                <w:sz w:val="18"/>
                <w:szCs w:val="18"/>
                <w:lang w:val="en-US"/>
              </w:rPr>
              <w:t xml:space="preserve"> KIA SLS (Sportage, SL, SLS)  </w:t>
            </w: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904936,35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64" w:type="dxa"/>
            <w:gridSpan w:val="3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дача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37.1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  <w:lang w:val="en-US"/>
              </w:rPr>
            </w:pPr>
          </w:p>
        </w:tc>
      </w:tr>
      <w:tr w:rsidR="001945B6" w:rsidRPr="00552243" w:rsidTr="008423F6"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7.</w:t>
            </w:r>
          </w:p>
        </w:tc>
        <w:tc>
          <w:tcPr>
            <w:tcW w:w="1664" w:type="dxa"/>
            <w:gridSpan w:val="3"/>
            <w:vMerge w:val="restart"/>
          </w:tcPr>
          <w:p w:rsidR="001945B6" w:rsidRPr="00552243" w:rsidRDefault="001945B6" w:rsidP="008423F6">
            <w:pPr>
              <w:ind w:left="-142" w:right="-216"/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Авраменко Е.А.</w:t>
            </w:r>
          </w:p>
        </w:tc>
        <w:tc>
          <w:tcPr>
            <w:tcW w:w="1443" w:type="dxa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Старший казначей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45,2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  <w:lang w:val="en-US"/>
              </w:rPr>
              <w:t>517 199</w:t>
            </w:r>
            <w:r w:rsidRPr="00552243">
              <w:rPr>
                <w:sz w:val="18"/>
                <w:szCs w:val="18"/>
              </w:rPr>
              <w:t>,</w:t>
            </w:r>
            <w:r w:rsidRPr="00552243">
              <w:rPr>
                <w:sz w:val="18"/>
                <w:szCs w:val="18"/>
                <w:lang w:val="en-US"/>
              </w:rPr>
              <w:t>71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64" w:type="dxa"/>
            <w:gridSpan w:val="3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1/2 доли в общей долевой собственности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53.8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64" w:type="dxa"/>
            <w:gridSpan w:val="3"/>
            <w:vMerge w:val="restart"/>
          </w:tcPr>
          <w:p w:rsidR="001945B6" w:rsidRPr="00552243" w:rsidRDefault="001945B6" w:rsidP="008423F6">
            <w:pPr>
              <w:ind w:left="-142" w:right="-216"/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супруг</w:t>
            </w:r>
          </w:p>
        </w:tc>
        <w:tc>
          <w:tcPr>
            <w:tcW w:w="1443" w:type="dxa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1/2 доли в общей долевой собственности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53.8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гараж</w:t>
            </w: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42,00</w:t>
            </w: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552 247,</w:t>
            </w:r>
            <w:r w:rsidRPr="00552243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399" w:type="dxa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64" w:type="dxa"/>
            <w:gridSpan w:val="3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Земельный участок  дачный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  <w:lang w:val="en-US"/>
              </w:rPr>
              <w:t>600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trHeight w:val="1575"/>
        </w:trPr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8.</w:t>
            </w:r>
          </w:p>
        </w:tc>
        <w:tc>
          <w:tcPr>
            <w:tcW w:w="1664" w:type="dxa"/>
            <w:gridSpan w:val="3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Жуйкова Анна Эдуардовна </w:t>
            </w:r>
          </w:p>
        </w:tc>
        <w:tc>
          <w:tcPr>
            <w:tcW w:w="1443" w:type="dxa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Начальник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отдела 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Квартира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общая совместная собственность с супругом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общая совместная собственность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 супругом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65,7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43,3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both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 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 xml:space="preserve">     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789513,93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trHeight w:val="555"/>
        </w:trPr>
        <w:tc>
          <w:tcPr>
            <w:tcW w:w="399" w:type="dxa"/>
            <w:vMerge/>
            <w:vAlign w:val="center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664" w:type="dxa"/>
            <w:gridSpan w:val="3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Несовершен</w:t>
            </w:r>
            <w:r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нолетний ребенок 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Несовершен</w:t>
            </w:r>
            <w:r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нолетний ребенок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Квартира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Квартира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Дачный земельный участок 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общая совместная собственность с супругой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общая долевая собственность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общая совместная собственность с супругой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индивидуальная </w:t>
            </w: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65,7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55,8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43.3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395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Россия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65,7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65,7</w:t>
            </w:r>
          </w:p>
          <w:p w:rsidR="001945B6" w:rsidRPr="00552243" w:rsidRDefault="001945B6" w:rsidP="008423F6">
            <w:pPr>
              <w:rPr>
                <w:bCs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Автомобиль Volkswagen Jetta  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1353595,87</w:t>
            </w: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  <w:lang w:val="en-US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trHeight w:val="1333"/>
        </w:trPr>
        <w:tc>
          <w:tcPr>
            <w:tcW w:w="399" w:type="dxa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</w:t>
            </w:r>
            <w:r w:rsidRPr="00552243">
              <w:rPr>
                <w:sz w:val="18"/>
                <w:szCs w:val="18"/>
              </w:rPr>
              <w:t>.</w:t>
            </w:r>
          </w:p>
        </w:tc>
        <w:tc>
          <w:tcPr>
            <w:tcW w:w="1664" w:type="dxa"/>
            <w:gridSpan w:val="3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Коташова Г.Р.</w:t>
            </w: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Главный специалист-эксперт 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Жилой дом 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Земельный участок  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151,5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461,56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 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Россия 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 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359985,13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trHeight w:val="787"/>
        </w:trPr>
        <w:tc>
          <w:tcPr>
            <w:tcW w:w="399" w:type="dxa"/>
            <w:vMerge/>
            <w:vAlign w:val="center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664" w:type="dxa"/>
            <w:gridSpan w:val="3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Земельная доля с/х назначения  для с/х произв-ва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Общая долевая собственность 1/310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1232000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Россия</w:t>
            </w:r>
          </w:p>
        </w:tc>
        <w:tc>
          <w:tcPr>
            <w:tcW w:w="1252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Жилой дом </w:t>
            </w: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151,5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461,56</w:t>
            </w:r>
          </w:p>
        </w:tc>
        <w:tc>
          <w:tcPr>
            <w:tcW w:w="1019" w:type="dxa"/>
            <w:gridSpan w:val="3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  <w:lang w:val="en-US"/>
              </w:rPr>
              <w:t>_</w:t>
            </w: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240000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trHeight w:val="787"/>
        </w:trPr>
        <w:tc>
          <w:tcPr>
            <w:tcW w:w="399" w:type="dxa"/>
            <w:vAlign w:val="center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664" w:type="dxa"/>
            <w:gridSpan w:val="3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Несовершен</w:t>
            </w:r>
            <w:r>
              <w:rPr>
                <w:sz w:val="18"/>
                <w:szCs w:val="18"/>
              </w:rPr>
              <w:t>-</w:t>
            </w:r>
            <w:r w:rsidRPr="00552243">
              <w:rPr>
                <w:sz w:val="18"/>
                <w:szCs w:val="18"/>
              </w:rPr>
              <w:t>нолетний ребёнок</w:t>
            </w:r>
          </w:p>
        </w:tc>
        <w:tc>
          <w:tcPr>
            <w:tcW w:w="1443" w:type="dxa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  <w:lang w:val="en-US"/>
              </w:rPr>
              <w:t>_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945B6" w:rsidRPr="00552243" w:rsidRDefault="001945B6" w:rsidP="008423F6">
            <w:pPr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  <w:lang w:val="en-US"/>
              </w:rPr>
              <w:t xml:space="preserve">       _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  <w:lang w:val="en-US"/>
              </w:rPr>
              <w:t>_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Жилой дом 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151,5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461,56</w:t>
            </w:r>
          </w:p>
        </w:tc>
        <w:tc>
          <w:tcPr>
            <w:tcW w:w="1019" w:type="dxa"/>
            <w:gridSpan w:val="3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  <w:lang w:val="en-US"/>
              </w:rPr>
              <w:t>_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  <w:lang w:val="en-US"/>
              </w:rPr>
              <w:t>_</w:t>
            </w: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  <w:lang w:val="en-US"/>
              </w:rPr>
              <w:t>_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  <w:lang w:val="en-US"/>
              </w:rPr>
              <w:t>_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trHeight w:val="787"/>
        </w:trPr>
        <w:tc>
          <w:tcPr>
            <w:tcW w:w="399" w:type="dxa"/>
            <w:vAlign w:val="center"/>
          </w:tcPr>
          <w:p w:rsidR="001945B6" w:rsidRPr="00552243" w:rsidRDefault="001945B6" w:rsidP="008423F6">
            <w:pPr>
              <w:ind w:left="-142" w:right="-100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10.</w:t>
            </w:r>
          </w:p>
        </w:tc>
        <w:tc>
          <w:tcPr>
            <w:tcW w:w="1664" w:type="dxa"/>
            <w:gridSpan w:val="3"/>
          </w:tcPr>
          <w:p w:rsidR="001945B6" w:rsidRPr="00552243" w:rsidRDefault="001945B6" w:rsidP="008423F6">
            <w:pPr>
              <w:shd w:val="clear" w:color="auto" w:fill="FFFFFF"/>
              <w:spacing w:line="240" w:lineRule="exact"/>
              <w:ind w:right="278"/>
              <w:jc w:val="center"/>
              <w:rPr>
                <w:bCs/>
                <w:spacing w:val="-8"/>
                <w:sz w:val="18"/>
                <w:szCs w:val="18"/>
              </w:rPr>
            </w:pPr>
            <w:r w:rsidRPr="00552243">
              <w:rPr>
                <w:bCs/>
                <w:spacing w:val="-8"/>
                <w:sz w:val="18"/>
                <w:szCs w:val="18"/>
              </w:rPr>
              <w:t>Алехина Е.В.</w:t>
            </w:r>
          </w:p>
          <w:p w:rsidR="001945B6" w:rsidRPr="00552243" w:rsidRDefault="001945B6" w:rsidP="008423F6">
            <w:pPr>
              <w:shd w:val="clear" w:color="auto" w:fill="FFFFFF"/>
              <w:spacing w:line="240" w:lineRule="exact"/>
              <w:ind w:right="278"/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1945B6" w:rsidRPr="00552243" w:rsidRDefault="001945B6" w:rsidP="008423F6">
            <w:pPr>
              <w:shd w:val="clear" w:color="auto" w:fill="FFFFFF"/>
              <w:rPr>
                <w:sz w:val="18"/>
                <w:szCs w:val="18"/>
              </w:rPr>
            </w:pPr>
            <w:r w:rsidRPr="00552243">
              <w:rPr>
                <w:bCs/>
                <w:spacing w:val="-8"/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shd w:val="clear" w:color="auto" w:fill="FFFFFF"/>
              <w:rPr>
                <w:sz w:val="18"/>
                <w:szCs w:val="18"/>
              </w:rPr>
            </w:pPr>
            <w:r w:rsidRPr="00552243">
              <w:rPr>
                <w:spacing w:val="-9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индивидуальная </w:t>
            </w:r>
          </w:p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52243">
              <w:rPr>
                <w:spacing w:val="-13"/>
                <w:sz w:val="18"/>
                <w:szCs w:val="18"/>
              </w:rPr>
              <w:t>46,4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52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019" w:type="dxa"/>
            <w:gridSpan w:val="3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489684,2</w:t>
            </w:r>
            <w:r w:rsidRPr="0055224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trHeight w:val="578"/>
        </w:trPr>
        <w:tc>
          <w:tcPr>
            <w:tcW w:w="406" w:type="dxa"/>
            <w:gridSpan w:val="2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11.</w:t>
            </w:r>
          </w:p>
        </w:tc>
        <w:tc>
          <w:tcPr>
            <w:tcW w:w="1657" w:type="dxa"/>
            <w:gridSpan w:val="2"/>
            <w:vMerge w:val="restart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  <w:lang w:val="en-US"/>
              </w:rPr>
              <w:t>Чурсина Т.А.</w:t>
            </w:r>
          </w:p>
        </w:tc>
        <w:tc>
          <w:tcPr>
            <w:tcW w:w="1443" w:type="dxa"/>
            <w:vMerge w:val="restart"/>
          </w:tcPr>
          <w:p w:rsidR="001945B6" w:rsidRPr="00552243" w:rsidRDefault="001945B6" w:rsidP="00A63CB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Садовый земельный участок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600,0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а/м  TOYOTA YARIS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  <w:lang w:val="en-US"/>
              </w:rPr>
              <w:t>1207645,66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Сельскохозяйственный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земельный участок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индивидуальная  </w:t>
            </w: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65000,0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индивидуальная ограниченная 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65,9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73,2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Россия 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c>
          <w:tcPr>
            <w:tcW w:w="406" w:type="dxa"/>
            <w:gridSpan w:val="2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12.</w:t>
            </w:r>
          </w:p>
        </w:tc>
        <w:tc>
          <w:tcPr>
            <w:tcW w:w="1657" w:type="dxa"/>
            <w:gridSpan w:val="2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Новак А.Ю.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Несовершен</w:t>
            </w:r>
            <w:r>
              <w:rPr>
                <w:sz w:val="18"/>
                <w:szCs w:val="18"/>
              </w:rPr>
              <w:t>-</w:t>
            </w:r>
            <w:r w:rsidRPr="00552243">
              <w:rPr>
                <w:sz w:val="18"/>
                <w:szCs w:val="18"/>
              </w:rPr>
              <w:t>нолетний ребёнок</w:t>
            </w:r>
          </w:p>
        </w:tc>
        <w:tc>
          <w:tcPr>
            <w:tcW w:w="1443" w:type="dxa"/>
            <w:vMerge w:val="restart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Заместитель начальника отдела</w:t>
            </w: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30,5</w:t>
            </w:r>
          </w:p>
        </w:tc>
        <w:tc>
          <w:tcPr>
            <w:tcW w:w="1006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а/м </w:t>
            </w:r>
            <w:r w:rsidRPr="00552243">
              <w:rPr>
                <w:sz w:val="18"/>
                <w:szCs w:val="18"/>
                <w:lang w:val="en-US"/>
              </w:rPr>
              <w:t>Renault SR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507073,28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144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006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80" w:type="dxa"/>
            <w:gridSpan w:val="2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30,5</w:t>
            </w:r>
          </w:p>
        </w:tc>
        <w:tc>
          <w:tcPr>
            <w:tcW w:w="991" w:type="dxa"/>
            <w:gridSpan w:val="2"/>
            <w:vAlign w:val="center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13.</w:t>
            </w:r>
          </w:p>
        </w:tc>
        <w:tc>
          <w:tcPr>
            <w:tcW w:w="1657" w:type="dxa"/>
            <w:gridSpan w:val="2"/>
          </w:tcPr>
          <w:p w:rsidR="001945B6" w:rsidRPr="00552243" w:rsidRDefault="001945B6" w:rsidP="008423F6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Лаврова И.В. </w:t>
            </w:r>
          </w:p>
        </w:tc>
        <w:tc>
          <w:tcPr>
            <w:tcW w:w="1443" w:type="dxa"/>
          </w:tcPr>
          <w:p w:rsidR="001945B6" w:rsidRPr="00552243" w:rsidRDefault="001945B6" w:rsidP="008423F6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главный казначей </w:t>
            </w:r>
          </w:p>
        </w:tc>
        <w:tc>
          <w:tcPr>
            <w:tcW w:w="1274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квартира</w:t>
            </w:r>
          </w:p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30,9</w:t>
            </w:r>
          </w:p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552243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52243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394052,41</w:t>
            </w:r>
          </w:p>
        </w:tc>
        <w:tc>
          <w:tcPr>
            <w:tcW w:w="1274" w:type="dxa"/>
            <w:gridSpan w:val="2"/>
          </w:tcPr>
          <w:p w:rsidR="001945B6" w:rsidRPr="00552243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1657" w:type="dxa"/>
            <w:gridSpan w:val="2"/>
            <w:vMerge w:val="restart"/>
            <w:vAlign w:val="center"/>
          </w:tcPr>
          <w:p w:rsidR="001945B6" w:rsidRPr="00990FC4" w:rsidRDefault="001945B6" w:rsidP="008423F6">
            <w:pPr>
              <w:jc w:val="center"/>
              <w:rPr>
                <w:sz w:val="18"/>
                <w:szCs w:val="18"/>
              </w:rPr>
            </w:pPr>
            <w:r w:rsidRPr="00990FC4">
              <w:rPr>
                <w:sz w:val="18"/>
                <w:szCs w:val="18"/>
              </w:rPr>
              <w:t>Рощина Т.В.</w:t>
            </w:r>
          </w:p>
        </w:tc>
        <w:tc>
          <w:tcPr>
            <w:tcW w:w="1443" w:type="dxa"/>
            <w:vMerge w:val="restart"/>
            <w:vAlign w:val="center"/>
          </w:tcPr>
          <w:p w:rsidR="001945B6" w:rsidRPr="00434461" w:rsidRDefault="001945B6" w:rsidP="008423F6">
            <w:pPr>
              <w:jc w:val="center"/>
              <w:rPr>
                <w:sz w:val="18"/>
                <w:szCs w:val="18"/>
              </w:rPr>
            </w:pPr>
            <w:r w:rsidRPr="00434461"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1274" w:type="dxa"/>
            <w:vMerge w:val="restart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  <w:vMerge w:val="restart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  <w:vMerge w:val="restart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  <w:vMerge w:val="restart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Жилой дом</w:t>
            </w:r>
          </w:p>
        </w:tc>
        <w:tc>
          <w:tcPr>
            <w:tcW w:w="853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101,5</w:t>
            </w:r>
          </w:p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 xml:space="preserve">а/м </w:t>
            </w:r>
            <w:r w:rsidRPr="004F329F">
              <w:rPr>
                <w:sz w:val="18"/>
                <w:szCs w:val="18"/>
                <w:lang w:val="en-US"/>
              </w:rPr>
              <w:t>TOYOTA COROLLA</w:t>
            </w:r>
          </w:p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CC7F4A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596132,7</w:t>
            </w: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Merge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617,0</w:t>
            </w: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 w:val="restart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  <w:r w:rsidRPr="00192C4B">
              <w:rPr>
                <w:sz w:val="18"/>
                <w:szCs w:val="18"/>
              </w:rPr>
              <w:t>Супруг</w:t>
            </w:r>
          </w:p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 w:val="restart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Жилой дом</w:t>
            </w:r>
          </w:p>
        </w:tc>
        <w:tc>
          <w:tcPr>
            <w:tcW w:w="1713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Индивидуальная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28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101,5</w:t>
            </w:r>
          </w:p>
        </w:tc>
        <w:tc>
          <w:tcPr>
            <w:tcW w:w="989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 xml:space="preserve">а/м </w:t>
            </w:r>
            <w:r w:rsidRPr="004F329F">
              <w:rPr>
                <w:sz w:val="18"/>
                <w:szCs w:val="18"/>
                <w:lang w:val="en-US"/>
              </w:rPr>
              <w:t>TOYOTA</w:t>
            </w:r>
            <w:r w:rsidRPr="00CC7F4A">
              <w:rPr>
                <w:sz w:val="18"/>
                <w:szCs w:val="18"/>
              </w:rPr>
              <w:t xml:space="preserve"> </w:t>
            </w:r>
            <w:r w:rsidRPr="004F329F">
              <w:rPr>
                <w:sz w:val="18"/>
                <w:szCs w:val="18"/>
                <w:lang w:val="en-US"/>
              </w:rPr>
              <w:t>COROLLA</w:t>
            </w:r>
          </w:p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CC7F4A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846907,76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713" w:type="dxa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Индивидуальная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28" w:type="dxa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617,0</w:t>
            </w:r>
          </w:p>
        </w:tc>
        <w:tc>
          <w:tcPr>
            <w:tcW w:w="989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 w:val="restart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  <w:r w:rsidRPr="00192C4B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  <w:vMerge w:val="restart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Жилой дом</w:t>
            </w:r>
          </w:p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101,5</w:t>
            </w:r>
          </w:p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617,0</w:t>
            </w: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 w:val="restart"/>
          </w:tcPr>
          <w:p w:rsidR="001945B6" w:rsidRPr="004E4777" w:rsidRDefault="001945B6" w:rsidP="008423F6">
            <w:pPr>
              <w:jc w:val="center"/>
              <w:rPr>
                <w:sz w:val="18"/>
                <w:szCs w:val="18"/>
              </w:rPr>
            </w:pPr>
            <w:r w:rsidRPr="00192C4B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  <w:vMerge w:val="restart"/>
          </w:tcPr>
          <w:p w:rsidR="001945B6" w:rsidRPr="004E4777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4E4777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4E4777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4E4777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4E4777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4F329F" w:rsidRDefault="001945B6" w:rsidP="008423F6">
            <w:pPr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Жилой дом</w:t>
            </w:r>
          </w:p>
        </w:tc>
        <w:tc>
          <w:tcPr>
            <w:tcW w:w="853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101,5</w:t>
            </w:r>
          </w:p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4E4777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4E4777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4E4777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4E4777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28" w:type="dxa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89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617,0</w:t>
            </w: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1657" w:type="dxa"/>
            <w:gridSpan w:val="2"/>
            <w:vAlign w:val="center"/>
          </w:tcPr>
          <w:p w:rsidR="001945B6" w:rsidRPr="00B54FB0" w:rsidRDefault="001945B6" w:rsidP="008423F6">
            <w:pPr>
              <w:jc w:val="center"/>
              <w:rPr>
                <w:sz w:val="18"/>
                <w:szCs w:val="18"/>
              </w:rPr>
            </w:pPr>
            <w:r w:rsidRPr="00B54FB0">
              <w:rPr>
                <w:sz w:val="18"/>
                <w:szCs w:val="18"/>
              </w:rPr>
              <w:t>Шахмуратова Л.А.</w:t>
            </w:r>
          </w:p>
        </w:tc>
        <w:tc>
          <w:tcPr>
            <w:tcW w:w="1443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274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Квартира</w:t>
            </w:r>
          </w:p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128" w:type="dxa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53,4</w:t>
            </w:r>
          </w:p>
        </w:tc>
        <w:tc>
          <w:tcPr>
            <w:tcW w:w="989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Земельный участок</w:t>
            </w:r>
            <w:r>
              <w:rPr>
                <w:sz w:val="18"/>
                <w:szCs w:val="18"/>
              </w:rPr>
              <w:t xml:space="preserve"> для строительст-ва индивидуального гаража</w:t>
            </w:r>
          </w:p>
        </w:tc>
        <w:tc>
          <w:tcPr>
            <w:tcW w:w="853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24,0</w:t>
            </w: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606984,69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  <w:r w:rsidRPr="00192C4B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4F329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713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4F329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28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4F329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89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4F329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53,4</w:t>
            </w: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2000</w:t>
            </w:r>
            <w:r w:rsidRPr="004F329F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  <w:r w:rsidRPr="00192C4B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4F329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713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4F329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28" w:type="dxa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4F329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89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4F329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rStyle w:val="Strong"/>
                <w:b w:val="0"/>
                <w:sz w:val="18"/>
                <w:szCs w:val="18"/>
              </w:rPr>
              <w:t>53,4</w:t>
            </w:r>
          </w:p>
        </w:tc>
        <w:tc>
          <w:tcPr>
            <w:tcW w:w="991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4F329F" w:rsidRDefault="001945B6" w:rsidP="008423F6">
            <w:pPr>
              <w:jc w:val="center"/>
              <w:rPr>
                <w:sz w:val="18"/>
                <w:szCs w:val="18"/>
              </w:rPr>
            </w:pPr>
            <w:r w:rsidRPr="004F329F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</w:tcPr>
          <w:p w:rsidR="001945B6" w:rsidRPr="00552243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Гордиенко М.В. </w:t>
            </w:r>
          </w:p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 квартира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54,6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 xml:space="preserve">квартира </w:t>
            </w:r>
          </w:p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 </w:t>
            </w:r>
          </w:p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 xml:space="preserve">  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 xml:space="preserve">  54,6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 xml:space="preserve"> 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 xml:space="preserve">  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815202,68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Белянкина И.Н.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Жилой дом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ED6839">
              <w:rPr>
                <w:sz w:val="18"/>
                <w:szCs w:val="18"/>
              </w:rPr>
              <w:t xml:space="preserve">Общая </w:t>
            </w:r>
            <w:r>
              <w:rPr>
                <w:sz w:val="18"/>
                <w:szCs w:val="18"/>
              </w:rPr>
              <w:t>долевая собственность 1/4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Индивидуальная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65,9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33,5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65,9</w:t>
            </w:r>
          </w:p>
          <w:p w:rsidR="001945B6" w:rsidRPr="00A15B49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33,5</w:t>
            </w:r>
          </w:p>
          <w:p w:rsidR="001945B6" w:rsidRPr="00A15B49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340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451523,85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Земельный участок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71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650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33,5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340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78660,42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65,9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33,5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340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143837,40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Эрендженов С.И.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Главный казначей </w:t>
            </w: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29,9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67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120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1200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Республика Калмы</w:t>
            </w:r>
            <w:r>
              <w:rPr>
                <w:rStyle w:val="Strong"/>
                <w:b w:val="0"/>
                <w:sz w:val="18"/>
                <w:szCs w:val="18"/>
              </w:rPr>
              <w:t>-</w:t>
            </w:r>
            <w:r w:rsidRPr="00A15B49">
              <w:rPr>
                <w:rStyle w:val="Strong"/>
                <w:b w:val="0"/>
                <w:sz w:val="18"/>
                <w:szCs w:val="18"/>
              </w:rPr>
              <w:t>кия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Республика Калмы</w:t>
            </w:r>
            <w:r>
              <w:rPr>
                <w:rStyle w:val="Strong"/>
                <w:b w:val="0"/>
                <w:sz w:val="18"/>
                <w:szCs w:val="18"/>
              </w:rPr>
              <w:t>-</w:t>
            </w:r>
            <w:r w:rsidRPr="00A15B49">
              <w:rPr>
                <w:rStyle w:val="Strong"/>
                <w:b w:val="0"/>
                <w:sz w:val="18"/>
                <w:szCs w:val="18"/>
              </w:rPr>
              <w:t>кия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Ниссан Теана 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2023016,57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 по основному месту работы, доход от продажи автомобиля, накопления за предыдущие годы, материальная помощь от родственни-ков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5B49">
              <w:rPr>
                <w:sz w:val="18"/>
                <w:szCs w:val="18"/>
              </w:rPr>
              <w:t>упруга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67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120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1200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Республика Калмы</w:t>
            </w:r>
            <w:r>
              <w:rPr>
                <w:rStyle w:val="Strong"/>
                <w:b w:val="0"/>
                <w:sz w:val="18"/>
                <w:szCs w:val="18"/>
              </w:rPr>
              <w:t>-</w:t>
            </w:r>
            <w:r w:rsidRPr="00A15B49">
              <w:rPr>
                <w:rStyle w:val="Strong"/>
                <w:b w:val="0"/>
                <w:sz w:val="18"/>
                <w:szCs w:val="18"/>
              </w:rPr>
              <w:t>кия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Республика Калмы</w:t>
            </w:r>
            <w:r>
              <w:rPr>
                <w:rStyle w:val="Strong"/>
                <w:b w:val="0"/>
                <w:sz w:val="18"/>
                <w:szCs w:val="18"/>
              </w:rPr>
              <w:t>-</w:t>
            </w:r>
            <w:r w:rsidRPr="00A15B49">
              <w:rPr>
                <w:rStyle w:val="Strong"/>
                <w:b w:val="0"/>
                <w:sz w:val="18"/>
                <w:szCs w:val="18"/>
              </w:rPr>
              <w:t>кия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Жилой дом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67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120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1200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Республика Калмыкия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Республика Калмыкия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Талутова Н.А.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Общая совместная собственность </w:t>
            </w:r>
            <w:r>
              <w:rPr>
                <w:sz w:val="18"/>
                <w:szCs w:val="18"/>
              </w:rPr>
              <w:t>с супругом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79,30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  <w:lang w:val="en-US"/>
              </w:rPr>
              <w:t>OPEL</w:t>
            </w:r>
            <w:r w:rsidRPr="00A15B49">
              <w:rPr>
                <w:sz w:val="18"/>
                <w:szCs w:val="18"/>
              </w:rPr>
              <w:t xml:space="preserve"> </w:t>
            </w:r>
            <w:r w:rsidRPr="00A15B49">
              <w:rPr>
                <w:sz w:val="18"/>
                <w:szCs w:val="18"/>
                <w:lang w:val="en-US"/>
              </w:rPr>
              <w:t>CORCA</w:t>
            </w:r>
            <w:r w:rsidRPr="00A15B4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89626,98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5B49">
              <w:rPr>
                <w:sz w:val="18"/>
                <w:szCs w:val="18"/>
              </w:rPr>
              <w:t xml:space="preserve">упруг 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Общая совместная собственность </w:t>
            </w:r>
            <w:r>
              <w:rPr>
                <w:sz w:val="18"/>
                <w:szCs w:val="18"/>
              </w:rPr>
              <w:t>с супругой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79,30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  <w:lang w:val="en-US"/>
              </w:rPr>
              <w:t>FORD MONDEO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783872,07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79,30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79,30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79,30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160680,18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Ситникова </w:t>
            </w:r>
            <w:r w:rsidRPr="00A15B49">
              <w:rPr>
                <w:sz w:val="18"/>
                <w:szCs w:val="18"/>
              </w:rPr>
              <w:t>А.П.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 xml:space="preserve">Главный казначей </w:t>
            </w: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63,7</w:t>
            </w:r>
          </w:p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76,6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327945,53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5B49">
              <w:rPr>
                <w:sz w:val="18"/>
                <w:szCs w:val="18"/>
              </w:rPr>
              <w:t>упруг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1/3 доли в общей долевой собственности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63,7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  <w:lang w:val="en-US"/>
              </w:rPr>
              <w:t>Hyundai</w:t>
            </w:r>
            <w:r w:rsidRPr="00A15B49">
              <w:rPr>
                <w:sz w:val="18"/>
                <w:szCs w:val="18"/>
              </w:rPr>
              <w:t xml:space="preserve"> </w:t>
            </w:r>
            <w:r w:rsidRPr="00A15B49">
              <w:rPr>
                <w:sz w:val="18"/>
                <w:szCs w:val="18"/>
                <w:lang w:val="en-US"/>
              </w:rPr>
              <w:t>Solaris</w:t>
            </w:r>
            <w:r w:rsidRPr="00A15B49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381571,22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63,7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63,7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A15B49" w:rsidRDefault="001945B6" w:rsidP="008423F6">
            <w:pPr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</w:tcPr>
          <w:p w:rsidR="001945B6" w:rsidRPr="00A15B49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63,7</w:t>
            </w:r>
          </w:p>
        </w:tc>
        <w:tc>
          <w:tcPr>
            <w:tcW w:w="991" w:type="dxa"/>
            <w:gridSpan w:val="2"/>
          </w:tcPr>
          <w:p w:rsidR="001945B6" w:rsidRPr="00A15B4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A15B49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A15B49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1657" w:type="dxa"/>
            <w:gridSpan w:val="2"/>
            <w:vMerge w:val="restart"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Смирнов</w:t>
            </w:r>
            <w:r>
              <w:rPr>
                <w:sz w:val="18"/>
                <w:szCs w:val="18"/>
              </w:rPr>
              <w:t xml:space="preserve"> Н.М.</w:t>
            </w:r>
            <w:r w:rsidRPr="00C06B4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43" w:type="dxa"/>
            <w:vMerge w:val="restart"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Начальник</w:t>
            </w:r>
          </w:p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 xml:space="preserve">отдела </w:t>
            </w:r>
          </w:p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квартира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1128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67,0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>Россия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 xml:space="preserve"> 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>-</w:t>
            </w:r>
          </w:p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 xml:space="preserve"> </w:t>
            </w:r>
          </w:p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>-</w:t>
            </w:r>
          </w:p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 xml:space="preserve"> </w:t>
            </w:r>
          </w:p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1274" w:type="dxa"/>
            <w:gridSpan w:val="2"/>
          </w:tcPr>
          <w:p w:rsidR="001945B6" w:rsidRPr="00603E9C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C06B43">
              <w:rPr>
                <w:sz w:val="18"/>
                <w:szCs w:val="18"/>
                <w:lang w:val="en-US"/>
              </w:rPr>
              <w:t>Toyota</w:t>
            </w:r>
            <w:r w:rsidRPr="00603E9C">
              <w:rPr>
                <w:sz w:val="18"/>
                <w:szCs w:val="18"/>
                <w:lang w:val="en-US"/>
              </w:rPr>
              <w:t xml:space="preserve"> </w:t>
            </w:r>
            <w:r w:rsidRPr="00C06B43">
              <w:rPr>
                <w:sz w:val="18"/>
                <w:szCs w:val="18"/>
                <w:lang w:val="en-US"/>
              </w:rPr>
              <w:t>Vista</w:t>
            </w:r>
            <w:r w:rsidRPr="00603E9C">
              <w:rPr>
                <w:sz w:val="18"/>
                <w:szCs w:val="18"/>
                <w:lang w:val="en-US"/>
              </w:rPr>
              <w:t xml:space="preserve"> </w:t>
            </w:r>
            <w:r w:rsidRPr="00C06B43">
              <w:rPr>
                <w:sz w:val="18"/>
                <w:szCs w:val="18"/>
                <w:lang w:val="en-US"/>
              </w:rPr>
              <w:t>Ardeo</w:t>
            </w:r>
            <w:r w:rsidRPr="00603E9C">
              <w:rPr>
                <w:sz w:val="18"/>
                <w:szCs w:val="18"/>
                <w:lang w:val="en-US"/>
              </w:rPr>
              <w:t xml:space="preserve">, </w:t>
            </w:r>
          </w:p>
        </w:tc>
        <w:tc>
          <w:tcPr>
            <w:tcW w:w="1415" w:type="dxa"/>
            <w:gridSpan w:val="2"/>
          </w:tcPr>
          <w:p w:rsidR="001945B6" w:rsidRPr="00C06B43" w:rsidRDefault="001945B6" w:rsidP="008423F6">
            <w:pPr>
              <w:jc w:val="center"/>
              <w:rPr>
                <w:color w:val="000000"/>
                <w:sz w:val="18"/>
                <w:szCs w:val="18"/>
              </w:rPr>
            </w:pPr>
            <w:r w:rsidRPr="00C06B43">
              <w:rPr>
                <w:color w:val="000000"/>
                <w:sz w:val="18"/>
                <w:szCs w:val="18"/>
              </w:rPr>
              <w:t>1118929,42</w:t>
            </w:r>
          </w:p>
          <w:p w:rsidR="001945B6" w:rsidRPr="00C06B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C06B43" w:rsidRDefault="001945B6" w:rsidP="008423F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06B43">
              <w:rPr>
                <w:rFonts w:ascii="Verdana" w:hAnsi="Verdana"/>
                <w:sz w:val="18"/>
                <w:szCs w:val="18"/>
              </w:rPr>
              <w:t>-</w:t>
            </w:r>
          </w:p>
          <w:p w:rsidR="001945B6" w:rsidRPr="00C06B43" w:rsidRDefault="001945B6" w:rsidP="008423F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гараж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кирпичный</w:t>
            </w:r>
          </w:p>
        </w:tc>
        <w:tc>
          <w:tcPr>
            <w:tcW w:w="1713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индивидуальна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21,0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5" w:type="dxa"/>
            <w:gridSpan w:val="2"/>
          </w:tcPr>
          <w:p w:rsidR="001945B6" w:rsidRPr="00C06B43" w:rsidRDefault="001945B6" w:rsidP="008423F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C06B43" w:rsidRDefault="001945B6" w:rsidP="008423F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1945B6" w:rsidRPr="00552243" w:rsidTr="00562F66">
        <w:trPr>
          <w:gridAfter w:val="1"/>
          <w:wAfter w:w="28" w:type="dxa"/>
          <w:trHeight w:val="555"/>
        </w:trPr>
        <w:tc>
          <w:tcPr>
            <w:tcW w:w="406" w:type="dxa"/>
            <w:gridSpan w:val="2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Супруга</w:t>
            </w:r>
          </w:p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квартира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67,0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rPr>
                <w:bCs/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Россия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514995,61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C06B43" w:rsidRDefault="001945B6" w:rsidP="008423F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C06B43">
              <w:rPr>
                <w:rFonts w:ascii="Verdana" w:hAnsi="Verdana"/>
                <w:sz w:val="18"/>
                <w:szCs w:val="18"/>
                <w:lang w:val="en-US"/>
              </w:rPr>
              <w:t>-</w:t>
            </w:r>
          </w:p>
          <w:p w:rsidR="001945B6" w:rsidRPr="00C06B43" w:rsidRDefault="001945B6" w:rsidP="008423F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1657" w:type="dxa"/>
            <w:gridSpan w:val="2"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 xml:space="preserve">Евстифеев </w:t>
            </w:r>
            <w:r>
              <w:rPr>
                <w:sz w:val="18"/>
                <w:szCs w:val="18"/>
              </w:rPr>
              <w:t>Ю.В.</w:t>
            </w:r>
            <w:r w:rsidRPr="00C06B4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43" w:type="dxa"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 xml:space="preserve">Заместитель начальника отдела </w:t>
            </w:r>
          </w:p>
        </w:tc>
        <w:tc>
          <w:tcPr>
            <w:tcW w:w="1274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713" w:type="dxa"/>
          </w:tcPr>
          <w:p w:rsidR="001945B6" w:rsidRPr="00C06B43" w:rsidRDefault="001945B6" w:rsidP="008423F6">
            <w:pPr>
              <w:widowControl w:val="0"/>
              <w:adjustRightInd w:val="0"/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 xml:space="preserve"> ¼ доли в общей совместной собственности</w:t>
            </w:r>
          </w:p>
        </w:tc>
        <w:tc>
          <w:tcPr>
            <w:tcW w:w="1128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65</w:t>
            </w:r>
          </w:p>
        </w:tc>
        <w:tc>
          <w:tcPr>
            <w:tcW w:w="989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52,1</w:t>
            </w:r>
          </w:p>
        </w:tc>
        <w:tc>
          <w:tcPr>
            <w:tcW w:w="991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 xml:space="preserve">Автомобиль легковой </w:t>
            </w:r>
            <w:r w:rsidRPr="00C06B43">
              <w:rPr>
                <w:sz w:val="18"/>
                <w:szCs w:val="18"/>
                <w:lang w:val="en-US"/>
              </w:rPr>
              <w:t>Toyota</w:t>
            </w:r>
            <w:r w:rsidRPr="00C06B43">
              <w:rPr>
                <w:sz w:val="18"/>
                <w:szCs w:val="18"/>
              </w:rPr>
              <w:t xml:space="preserve"> </w:t>
            </w:r>
            <w:r w:rsidRPr="00C06B43">
              <w:rPr>
                <w:sz w:val="18"/>
                <w:szCs w:val="18"/>
                <w:lang w:val="en-US"/>
              </w:rPr>
              <w:t>Yaris</w:t>
            </w:r>
          </w:p>
        </w:tc>
        <w:tc>
          <w:tcPr>
            <w:tcW w:w="1415" w:type="dxa"/>
            <w:gridSpan w:val="2"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  <w:lang w:val="en-US"/>
              </w:rPr>
              <w:t>503707</w:t>
            </w:r>
            <w:r w:rsidRPr="00C06B43">
              <w:rPr>
                <w:sz w:val="18"/>
                <w:szCs w:val="18"/>
              </w:rPr>
              <w:t>,</w:t>
            </w:r>
            <w:r w:rsidRPr="00C06B43">
              <w:rPr>
                <w:sz w:val="18"/>
                <w:szCs w:val="18"/>
                <w:lang w:val="en-US"/>
              </w:rPr>
              <w:t>01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  <w:p w:rsidR="001945B6" w:rsidRPr="00C06B43" w:rsidRDefault="001945B6" w:rsidP="008423F6">
            <w:pPr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 w:val="restart"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Супруга</w:t>
            </w:r>
          </w:p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  <w:vMerge w:val="restart"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Садовый земельный участок</w:t>
            </w:r>
          </w:p>
        </w:tc>
        <w:tc>
          <w:tcPr>
            <w:tcW w:w="1713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г.Астрахань, СТ«Колос»,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участок № 48</w:t>
            </w:r>
          </w:p>
        </w:tc>
        <w:tc>
          <w:tcPr>
            <w:tcW w:w="1128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586</w:t>
            </w:r>
          </w:p>
        </w:tc>
        <w:tc>
          <w:tcPr>
            <w:tcW w:w="989" w:type="dxa"/>
            <w:gridSpan w:val="2"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52,1</w:t>
            </w:r>
          </w:p>
        </w:tc>
        <w:tc>
          <w:tcPr>
            <w:tcW w:w="991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  <w:lang w:val="en-US"/>
              </w:rPr>
              <w:t>354 501.50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  <w:p w:rsidR="001945B6" w:rsidRPr="00C06B43" w:rsidRDefault="001945B6" w:rsidP="008423F6">
            <w:pPr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Садовый земельный участок</w:t>
            </w:r>
          </w:p>
        </w:tc>
        <w:tc>
          <w:tcPr>
            <w:tcW w:w="1713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Астраханская обл., г.Астрахань, Советский район, пер. Рождественского 1-й, уч.23</w:t>
            </w:r>
          </w:p>
        </w:tc>
        <w:tc>
          <w:tcPr>
            <w:tcW w:w="1128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500</w:t>
            </w:r>
          </w:p>
        </w:tc>
        <w:tc>
          <w:tcPr>
            <w:tcW w:w="989" w:type="dxa"/>
            <w:gridSpan w:val="2"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C06B43" w:rsidRDefault="001945B6" w:rsidP="008423F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Дом</w:t>
            </w:r>
          </w:p>
        </w:tc>
        <w:tc>
          <w:tcPr>
            <w:tcW w:w="1713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г.Астрахань, пер.1-й Рождественского д.18</w:t>
            </w:r>
          </w:p>
        </w:tc>
        <w:tc>
          <w:tcPr>
            <w:tcW w:w="1128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81,3</w:t>
            </w:r>
          </w:p>
        </w:tc>
        <w:tc>
          <w:tcPr>
            <w:tcW w:w="989" w:type="dxa"/>
            <w:gridSpan w:val="2"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</w:tcPr>
          <w:p w:rsidR="001945B6" w:rsidRPr="00C06B43" w:rsidRDefault="001945B6" w:rsidP="008423F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C06B43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 w:rsidRPr="00C06B43">
              <w:rPr>
                <w:sz w:val="18"/>
                <w:szCs w:val="18"/>
              </w:rPr>
              <w:t>52,1</w:t>
            </w:r>
          </w:p>
        </w:tc>
        <w:tc>
          <w:tcPr>
            <w:tcW w:w="991" w:type="dxa"/>
            <w:gridSpan w:val="2"/>
          </w:tcPr>
          <w:p w:rsidR="001945B6" w:rsidRPr="00C06B43" w:rsidRDefault="001945B6" w:rsidP="008423F6">
            <w:pPr>
              <w:jc w:val="center"/>
              <w:rPr>
                <w:bCs/>
                <w:sz w:val="18"/>
                <w:szCs w:val="18"/>
              </w:rPr>
            </w:pPr>
            <w:r w:rsidRPr="00C06B43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C06B43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C06B43" w:rsidRDefault="001945B6" w:rsidP="008423F6">
            <w:pPr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1657" w:type="dxa"/>
            <w:gridSpan w:val="2"/>
          </w:tcPr>
          <w:p w:rsidR="001945B6" w:rsidRPr="00D85796" w:rsidRDefault="001945B6" w:rsidP="008423F6">
            <w:pPr>
              <w:rPr>
                <w:sz w:val="18"/>
                <w:szCs w:val="18"/>
              </w:rPr>
            </w:pPr>
            <w:r w:rsidRPr="00D85796">
              <w:rPr>
                <w:bCs/>
                <w:color w:val="000000"/>
                <w:spacing w:val="-8"/>
                <w:sz w:val="18"/>
                <w:szCs w:val="18"/>
              </w:rPr>
              <w:t>Сидоров Александр Вячеславович</w:t>
            </w:r>
          </w:p>
        </w:tc>
        <w:tc>
          <w:tcPr>
            <w:tcW w:w="1443" w:type="dxa"/>
          </w:tcPr>
          <w:p w:rsidR="001945B6" w:rsidRPr="00D85796" w:rsidRDefault="001945B6" w:rsidP="008423F6">
            <w:pPr>
              <w:jc w:val="both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1274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  <w:r w:rsidRPr="00D85796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128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D8579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65,4</w:t>
            </w:r>
          </w:p>
        </w:tc>
        <w:tc>
          <w:tcPr>
            <w:tcW w:w="991" w:type="dxa"/>
            <w:gridSpan w:val="2"/>
          </w:tcPr>
          <w:p w:rsidR="001945B6" w:rsidRPr="00D8579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8579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Легковой автомобиль ТО</w:t>
            </w:r>
            <w:r w:rsidRPr="00D85796">
              <w:rPr>
                <w:sz w:val="18"/>
                <w:szCs w:val="18"/>
                <w:lang w:val="en-US"/>
              </w:rPr>
              <w:t>YOTA COROLLA</w:t>
            </w:r>
            <w:r w:rsidRPr="00D8579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5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D85796">
              <w:rPr>
                <w:sz w:val="18"/>
                <w:szCs w:val="18"/>
                <w:lang w:val="en-US"/>
              </w:rPr>
              <w:t>889893,45</w:t>
            </w:r>
          </w:p>
        </w:tc>
        <w:tc>
          <w:tcPr>
            <w:tcW w:w="1274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D85796" w:rsidRDefault="001945B6" w:rsidP="008423F6">
            <w:pPr>
              <w:jc w:val="both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Супруга</w:t>
            </w:r>
          </w:p>
          <w:p w:rsidR="001945B6" w:rsidRPr="00D85796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1945B6" w:rsidRPr="00D85796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  <w:r w:rsidRPr="00D85796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128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A63C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8579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Default="001945B6" w:rsidP="008423F6">
            <w:pPr>
              <w:jc w:val="center"/>
              <w:rPr>
                <w:rStyle w:val="Strong"/>
                <w:b w:val="0"/>
                <w:sz w:val="20"/>
                <w:szCs w:val="18"/>
              </w:rPr>
            </w:pPr>
            <w:r w:rsidRPr="00E25586">
              <w:rPr>
                <w:rStyle w:val="Strong"/>
                <w:b w:val="0"/>
                <w:sz w:val="20"/>
                <w:szCs w:val="18"/>
              </w:rPr>
              <w:t>Жилой дом</w:t>
            </w:r>
          </w:p>
          <w:p w:rsidR="001945B6" w:rsidRPr="00A63CB6" w:rsidRDefault="001945B6" w:rsidP="008423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Style w:val="Strong"/>
                <w:b w:val="0"/>
                <w:sz w:val="20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65,4</w:t>
            </w:r>
          </w:p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48,6</w:t>
            </w:r>
          </w:p>
          <w:p w:rsidR="001945B6" w:rsidRDefault="001945B6" w:rsidP="008423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479</w:t>
            </w:r>
          </w:p>
          <w:p w:rsidR="001945B6" w:rsidRPr="00E25586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85796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25586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D8579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2558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 xml:space="preserve">- </w:t>
            </w:r>
          </w:p>
        </w:tc>
        <w:tc>
          <w:tcPr>
            <w:tcW w:w="1415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D85796">
              <w:rPr>
                <w:sz w:val="18"/>
                <w:szCs w:val="18"/>
              </w:rPr>
              <w:t>246749,96</w:t>
            </w:r>
          </w:p>
        </w:tc>
        <w:tc>
          <w:tcPr>
            <w:tcW w:w="1274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D85796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</w:tcPr>
          <w:p w:rsidR="001945B6" w:rsidRPr="00D85796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  <w:r w:rsidRPr="00D85796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128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8579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E25586" w:rsidRDefault="001945B6" w:rsidP="008423F6">
            <w:pPr>
              <w:jc w:val="center"/>
              <w:rPr>
                <w:sz w:val="18"/>
                <w:szCs w:val="18"/>
              </w:rPr>
            </w:pPr>
            <w:r w:rsidRPr="00E25586">
              <w:rPr>
                <w:sz w:val="18"/>
                <w:szCs w:val="18"/>
              </w:rPr>
              <w:t>Жилой дом</w:t>
            </w:r>
          </w:p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E25586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65,4</w:t>
            </w:r>
          </w:p>
          <w:p w:rsidR="001945B6" w:rsidRPr="00E2558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25586">
              <w:rPr>
                <w:rStyle w:val="Strong"/>
                <w:b w:val="0"/>
                <w:sz w:val="18"/>
                <w:szCs w:val="18"/>
              </w:rPr>
              <w:t>48,6</w:t>
            </w:r>
          </w:p>
          <w:p w:rsidR="001945B6" w:rsidRPr="00D8579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25586">
              <w:rPr>
                <w:rStyle w:val="Strong"/>
                <w:b w:val="0"/>
                <w:sz w:val="18"/>
                <w:szCs w:val="18"/>
              </w:rPr>
              <w:t>479</w:t>
            </w:r>
          </w:p>
        </w:tc>
        <w:tc>
          <w:tcPr>
            <w:tcW w:w="991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85796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E2558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25586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D8579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2558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 xml:space="preserve">- </w:t>
            </w:r>
          </w:p>
        </w:tc>
        <w:tc>
          <w:tcPr>
            <w:tcW w:w="1415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D85796" w:rsidRDefault="001945B6" w:rsidP="008423F6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443" w:type="dxa"/>
          </w:tcPr>
          <w:p w:rsidR="001945B6" w:rsidRPr="00D85796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  <w:r w:rsidRPr="00D85796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128" w:type="dxa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8579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E25586" w:rsidRDefault="001945B6" w:rsidP="008423F6">
            <w:pPr>
              <w:jc w:val="center"/>
              <w:rPr>
                <w:sz w:val="18"/>
                <w:szCs w:val="18"/>
              </w:rPr>
            </w:pPr>
            <w:r w:rsidRPr="00E25586">
              <w:rPr>
                <w:sz w:val="18"/>
                <w:szCs w:val="18"/>
              </w:rPr>
              <w:t>Жилой дом</w:t>
            </w:r>
          </w:p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E25586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65,4</w:t>
            </w:r>
          </w:p>
          <w:p w:rsidR="001945B6" w:rsidRPr="00E2558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25586">
              <w:rPr>
                <w:rStyle w:val="Strong"/>
                <w:b w:val="0"/>
                <w:sz w:val="18"/>
                <w:szCs w:val="18"/>
              </w:rPr>
              <w:t>48,6</w:t>
            </w:r>
          </w:p>
          <w:p w:rsidR="001945B6" w:rsidRPr="00D8579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25586">
              <w:rPr>
                <w:rStyle w:val="Strong"/>
                <w:b w:val="0"/>
                <w:sz w:val="18"/>
                <w:szCs w:val="18"/>
              </w:rPr>
              <w:t>479</w:t>
            </w:r>
          </w:p>
        </w:tc>
        <w:tc>
          <w:tcPr>
            <w:tcW w:w="991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85796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E2558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25586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D8579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2558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 xml:space="preserve">- </w:t>
            </w:r>
          </w:p>
        </w:tc>
        <w:tc>
          <w:tcPr>
            <w:tcW w:w="1415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D85796" w:rsidRDefault="001945B6" w:rsidP="008423F6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1657" w:type="dxa"/>
            <w:gridSpan w:val="2"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  <w:r w:rsidRPr="00AB3164">
              <w:rPr>
                <w:sz w:val="18"/>
                <w:szCs w:val="18"/>
              </w:rPr>
              <w:t>Табалыкина О.В.</w:t>
            </w:r>
          </w:p>
        </w:tc>
        <w:tc>
          <w:tcPr>
            <w:tcW w:w="1443" w:type="dxa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  <w:r w:rsidRPr="002C0746"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274" w:type="dxa"/>
            <w:vAlign w:val="center"/>
          </w:tcPr>
          <w:p w:rsidR="001945B6" w:rsidRPr="00F97C3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713" w:type="dxa"/>
            <w:vAlign w:val="center"/>
          </w:tcPr>
          <w:p w:rsidR="001945B6" w:rsidRPr="00B40A7F" w:rsidRDefault="001945B6" w:rsidP="008423F6">
            <w:pPr>
              <w:jc w:val="center"/>
              <w:rPr>
                <w:b/>
                <w:sz w:val="18"/>
                <w:szCs w:val="18"/>
              </w:rPr>
            </w:pPr>
            <w:r w:rsidRPr="003141B3">
              <w:rPr>
                <w:bCs/>
                <w:sz w:val="18"/>
                <w:szCs w:val="18"/>
              </w:rPr>
              <w:t>½</w:t>
            </w:r>
            <w:r>
              <w:rPr>
                <w:bCs/>
                <w:sz w:val="18"/>
                <w:szCs w:val="18"/>
              </w:rPr>
              <w:t xml:space="preserve"> доля в общей долевой собственности</w:t>
            </w:r>
          </w:p>
        </w:tc>
        <w:tc>
          <w:tcPr>
            <w:tcW w:w="1128" w:type="dxa"/>
            <w:vAlign w:val="center"/>
          </w:tcPr>
          <w:p w:rsidR="001945B6" w:rsidRPr="00F97C3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40,6</w:t>
            </w:r>
          </w:p>
        </w:tc>
        <w:tc>
          <w:tcPr>
            <w:tcW w:w="989" w:type="dxa"/>
            <w:gridSpan w:val="2"/>
            <w:vAlign w:val="center"/>
          </w:tcPr>
          <w:p w:rsidR="001945B6" w:rsidRPr="00F97C36" w:rsidRDefault="001945B6" w:rsidP="008423F6">
            <w:pPr>
              <w:jc w:val="center"/>
              <w:rPr>
                <w:sz w:val="18"/>
                <w:szCs w:val="18"/>
              </w:rPr>
            </w:pPr>
            <w:r w:rsidRPr="003141B3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F97C3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1945B6" w:rsidRPr="00F97C3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  <w:vAlign w:val="center"/>
          </w:tcPr>
          <w:p w:rsidR="001945B6" w:rsidRPr="00F97C3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B40A7F" w:rsidRDefault="001945B6" w:rsidP="008423F6">
            <w:pPr>
              <w:jc w:val="center"/>
              <w:rPr>
                <w:sz w:val="18"/>
                <w:szCs w:val="18"/>
              </w:rPr>
            </w:pPr>
            <w:r w:rsidRPr="00B40A7F">
              <w:rPr>
                <w:sz w:val="18"/>
                <w:szCs w:val="18"/>
                <w:lang w:val="en-US"/>
              </w:rPr>
              <w:t>KIA</w:t>
            </w:r>
            <w:r w:rsidRPr="00B40A7F">
              <w:rPr>
                <w:sz w:val="18"/>
                <w:szCs w:val="18"/>
              </w:rPr>
              <w:t xml:space="preserve"> </w:t>
            </w:r>
            <w:r w:rsidRPr="00B40A7F">
              <w:rPr>
                <w:sz w:val="18"/>
                <w:szCs w:val="18"/>
                <w:lang w:val="en-US"/>
              </w:rPr>
              <w:t>RIO</w:t>
            </w:r>
            <w:r w:rsidRPr="00B40A7F">
              <w:rPr>
                <w:sz w:val="18"/>
                <w:szCs w:val="18"/>
              </w:rPr>
              <w:t xml:space="preserve"> КОМБИ (ХЭТЧБЭК) </w:t>
            </w:r>
          </w:p>
        </w:tc>
        <w:tc>
          <w:tcPr>
            <w:tcW w:w="1415" w:type="dxa"/>
            <w:gridSpan w:val="2"/>
            <w:vAlign w:val="center"/>
          </w:tcPr>
          <w:p w:rsidR="001945B6" w:rsidRPr="00B40A7F" w:rsidRDefault="001945B6" w:rsidP="008423F6">
            <w:pPr>
              <w:jc w:val="center"/>
              <w:rPr>
                <w:sz w:val="18"/>
                <w:szCs w:val="18"/>
              </w:rPr>
            </w:pPr>
            <w:r w:rsidRPr="00B40A7F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79835,07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E4218E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1657" w:type="dxa"/>
            <w:gridSpan w:val="2"/>
            <w:vMerge w:val="restart"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  <w:r w:rsidRPr="00AB3164">
              <w:rPr>
                <w:sz w:val="18"/>
                <w:szCs w:val="18"/>
              </w:rPr>
              <w:t>Калмыков А.В.</w:t>
            </w:r>
          </w:p>
        </w:tc>
        <w:tc>
          <w:tcPr>
            <w:tcW w:w="1443" w:type="dxa"/>
            <w:vMerge w:val="restart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274" w:type="dxa"/>
            <w:vAlign w:val="center"/>
          </w:tcPr>
          <w:p w:rsidR="001945B6" w:rsidRPr="008F5FD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 w:rsidRPr="00ED6839">
              <w:rPr>
                <w:sz w:val="18"/>
                <w:szCs w:val="18"/>
              </w:rPr>
              <w:t>Общая совместная собственность ½</w:t>
            </w:r>
          </w:p>
        </w:tc>
        <w:tc>
          <w:tcPr>
            <w:tcW w:w="1128" w:type="dxa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D6839">
              <w:rPr>
                <w:rStyle w:val="Strong"/>
                <w:b w:val="0"/>
                <w:sz w:val="18"/>
                <w:szCs w:val="18"/>
              </w:rPr>
              <w:t>46.7</w:t>
            </w:r>
          </w:p>
        </w:tc>
        <w:tc>
          <w:tcPr>
            <w:tcW w:w="989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  <w:vMerge w:val="restart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  <w:vMerge w:val="restart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  <w:vMerge w:val="restart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Merge w:val="restart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Merge w:val="restart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 w:rsidRPr="003141B3">
              <w:rPr>
                <w:sz w:val="18"/>
                <w:szCs w:val="18"/>
              </w:rPr>
              <w:t>600 861,77</w:t>
            </w:r>
          </w:p>
        </w:tc>
        <w:tc>
          <w:tcPr>
            <w:tcW w:w="1274" w:type="dxa"/>
            <w:gridSpan w:val="2"/>
            <w:vMerge w:val="restart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8F5FD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гараж</w:t>
            </w:r>
          </w:p>
        </w:tc>
        <w:tc>
          <w:tcPr>
            <w:tcW w:w="1713" w:type="dxa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 w:rsidRPr="00ED6839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128" w:type="dxa"/>
            <w:vAlign w:val="center"/>
          </w:tcPr>
          <w:p w:rsidR="001945B6" w:rsidRPr="00ED683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D6839">
              <w:rPr>
                <w:sz w:val="18"/>
                <w:szCs w:val="18"/>
              </w:rPr>
              <w:t>27,8</w:t>
            </w:r>
          </w:p>
        </w:tc>
        <w:tc>
          <w:tcPr>
            <w:tcW w:w="989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Merge/>
            <w:vAlign w:val="center"/>
          </w:tcPr>
          <w:p w:rsidR="001945B6" w:rsidRPr="00DF2554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  <w:r w:rsidRPr="00AB3164">
              <w:rPr>
                <w:sz w:val="18"/>
                <w:szCs w:val="18"/>
              </w:rPr>
              <w:t xml:space="preserve">Супруга </w:t>
            </w:r>
          </w:p>
        </w:tc>
        <w:tc>
          <w:tcPr>
            <w:tcW w:w="1443" w:type="dxa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8F5FD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 w:rsidRPr="00ED6839">
              <w:rPr>
                <w:sz w:val="18"/>
                <w:szCs w:val="18"/>
              </w:rPr>
              <w:t>Общая совместная собственность ½</w:t>
            </w:r>
          </w:p>
        </w:tc>
        <w:tc>
          <w:tcPr>
            <w:tcW w:w="1128" w:type="dxa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D6839">
              <w:rPr>
                <w:rStyle w:val="Strong"/>
                <w:b w:val="0"/>
                <w:sz w:val="18"/>
                <w:szCs w:val="18"/>
              </w:rPr>
              <w:t>46.7</w:t>
            </w:r>
          </w:p>
        </w:tc>
        <w:tc>
          <w:tcPr>
            <w:tcW w:w="989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 w:rsidRPr="003141B3">
              <w:rPr>
                <w:sz w:val="18"/>
                <w:szCs w:val="18"/>
              </w:rPr>
              <w:t>324</w:t>
            </w:r>
            <w:r>
              <w:rPr>
                <w:sz w:val="18"/>
                <w:szCs w:val="18"/>
              </w:rPr>
              <w:t xml:space="preserve"> </w:t>
            </w:r>
            <w:r w:rsidRPr="003141B3">
              <w:rPr>
                <w:sz w:val="18"/>
                <w:szCs w:val="18"/>
              </w:rPr>
              <w:t>043,42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Несовершен</w:t>
            </w:r>
            <w:r>
              <w:rPr>
                <w:sz w:val="18"/>
                <w:szCs w:val="18"/>
              </w:rPr>
              <w:t>-</w:t>
            </w:r>
            <w:r w:rsidRPr="00552243">
              <w:rPr>
                <w:sz w:val="18"/>
                <w:szCs w:val="18"/>
              </w:rPr>
              <w:t>нолетний ребёнок</w:t>
            </w:r>
          </w:p>
        </w:tc>
        <w:tc>
          <w:tcPr>
            <w:tcW w:w="1443" w:type="dxa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713" w:type="dxa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46,7</w:t>
            </w:r>
          </w:p>
        </w:tc>
        <w:tc>
          <w:tcPr>
            <w:tcW w:w="991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</w:t>
            </w:r>
          </w:p>
        </w:tc>
        <w:tc>
          <w:tcPr>
            <w:tcW w:w="1657" w:type="dxa"/>
            <w:gridSpan w:val="2"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  <w:r w:rsidRPr="00AB3164">
              <w:rPr>
                <w:sz w:val="18"/>
                <w:szCs w:val="18"/>
              </w:rPr>
              <w:t>Стрелкова Ю.С.</w:t>
            </w:r>
          </w:p>
        </w:tc>
        <w:tc>
          <w:tcPr>
            <w:tcW w:w="1443" w:type="dxa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специалист-эксперт</w:t>
            </w:r>
          </w:p>
        </w:tc>
        <w:tc>
          <w:tcPr>
            <w:tcW w:w="1274" w:type="dxa"/>
            <w:vAlign w:val="center"/>
          </w:tcPr>
          <w:p w:rsidR="001945B6" w:rsidRPr="008F5FD9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 w:rsidRPr="00ED6839">
              <w:rPr>
                <w:sz w:val="18"/>
                <w:szCs w:val="18"/>
              </w:rPr>
              <w:t>Общая совместная собственность ½</w:t>
            </w:r>
          </w:p>
        </w:tc>
        <w:tc>
          <w:tcPr>
            <w:tcW w:w="1128" w:type="dxa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58, 4</w:t>
            </w:r>
            <w:r w:rsidRPr="00ED6839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Align w:val="center"/>
          </w:tcPr>
          <w:p w:rsidR="001945B6" w:rsidRPr="001C521A" w:rsidRDefault="001945B6" w:rsidP="008423F6">
            <w:pPr>
              <w:jc w:val="center"/>
              <w:rPr>
                <w:sz w:val="18"/>
                <w:szCs w:val="18"/>
              </w:rPr>
            </w:pPr>
            <w:r w:rsidRPr="001C521A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17327</w:t>
            </w:r>
            <w:r w:rsidRPr="001C52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83</w:t>
            </w:r>
          </w:p>
        </w:tc>
        <w:tc>
          <w:tcPr>
            <w:tcW w:w="1274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 w:val="restart"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  <w:r w:rsidRPr="00AB3164">
              <w:rPr>
                <w:sz w:val="18"/>
                <w:szCs w:val="18"/>
              </w:rPr>
              <w:t>Супруг</w:t>
            </w:r>
          </w:p>
        </w:tc>
        <w:tc>
          <w:tcPr>
            <w:tcW w:w="1443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713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 w:rsidRPr="00943AED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943AED">
              <w:rPr>
                <w:sz w:val="18"/>
                <w:szCs w:val="18"/>
              </w:rPr>
              <w:t>49,3</w:t>
            </w:r>
            <w:r w:rsidRPr="00943AED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943AED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Align w:val="center"/>
          </w:tcPr>
          <w:p w:rsidR="001945B6" w:rsidRDefault="001945B6" w:rsidP="008423F6">
            <w:pPr>
              <w:autoSpaceDE w:val="0"/>
              <w:autoSpaceDN w:val="0"/>
              <w:rPr>
                <w:sz w:val="18"/>
                <w:szCs w:val="18"/>
              </w:rPr>
            </w:pPr>
            <w:r w:rsidRPr="00943AED">
              <w:rPr>
                <w:sz w:val="18"/>
                <w:szCs w:val="18"/>
              </w:rPr>
              <w:t xml:space="preserve">1) ВАЗ 2104  </w:t>
            </w:r>
          </w:p>
          <w:p w:rsidR="001945B6" w:rsidRPr="00943AED" w:rsidRDefault="001945B6" w:rsidP="008423F6">
            <w:pPr>
              <w:autoSpaceDE w:val="0"/>
              <w:autoSpaceDN w:val="0"/>
              <w:rPr>
                <w:sz w:val="18"/>
                <w:szCs w:val="18"/>
              </w:rPr>
            </w:pPr>
            <w:r w:rsidRPr="00943AED">
              <w:rPr>
                <w:sz w:val="18"/>
                <w:szCs w:val="18"/>
              </w:rPr>
              <w:t>2)</w:t>
            </w:r>
            <w:r w:rsidRPr="00943AED">
              <w:rPr>
                <w:bCs/>
                <w:sz w:val="18"/>
                <w:szCs w:val="18"/>
              </w:rPr>
              <w:t xml:space="preserve"> Дэу Нексия </w:t>
            </w:r>
          </w:p>
        </w:tc>
        <w:tc>
          <w:tcPr>
            <w:tcW w:w="1415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545550,00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 w:rsidRPr="00943AED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58,4</w:t>
            </w:r>
            <w:r w:rsidRPr="00943AED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943AED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943AED" w:rsidRDefault="001945B6" w:rsidP="008423F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  <w:r w:rsidRPr="00AB3164">
              <w:rPr>
                <w:sz w:val="18"/>
                <w:szCs w:val="18"/>
              </w:rPr>
              <w:t>Несовершенно летний ребенок</w:t>
            </w:r>
          </w:p>
        </w:tc>
        <w:tc>
          <w:tcPr>
            <w:tcW w:w="1443" w:type="dxa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713" w:type="dxa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 w:rsidRPr="00943AED">
              <w:rPr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58, 4</w:t>
            </w:r>
            <w:r w:rsidRPr="00ED6839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943AED">
              <w:rPr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75301,66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  <w:r w:rsidRPr="00AB3164">
              <w:rPr>
                <w:sz w:val="18"/>
                <w:szCs w:val="18"/>
              </w:rPr>
              <w:t>Несовершенно летний ребенок</w:t>
            </w:r>
          </w:p>
        </w:tc>
        <w:tc>
          <w:tcPr>
            <w:tcW w:w="1443" w:type="dxa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ED6839">
              <w:rPr>
                <w:sz w:val="18"/>
                <w:szCs w:val="18"/>
              </w:rPr>
              <w:t>Общая совместная собственность ½</w:t>
            </w:r>
          </w:p>
        </w:tc>
        <w:tc>
          <w:tcPr>
            <w:tcW w:w="1128" w:type="dxa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58, 4</w:t>
            </w:r>
            <w:r w:rsidRPr="00ED6839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имеет</w:t>
            </w:r>
          </w:p>
        </w:tc>
        <w:tc>
          <w:tcPr>
            <w:tcW w:w="853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Не имеет</w:t>
            </w:r>
          </w:p>
        </w:tc>
        <w:tc>
          <w:tcPr>
            <w:tcW w:w="991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Не имеет</w:t>
            </w:r>
          </w:p>
        </w:tc>
        <w:tc>
          <w:tcPr>
            <w:tcW w:w="1274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76189,74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</w:t>
            </w:r>
          </w:p>
        </w:tc>
        <w:tc>
          <w:tcPr>
            <w:tcW w:w="1657" w:type="dxa"/>
            <w:gridSpan w:val="2"/>
            <w:vMerge w:val="restart"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  <w:r w:rsidRPr="003F3350">
              <w:rPr>
                <w:sz w:val="18"/>
                <w:szCs w:val="18"/>
              </w:rPr>
              <w:t>Баринова И.</w:t>
            </w:r>
            <w:r w:rsidRPr="00AB3164">
              <w:rPr>
                <w:sz w:val="18"/>
                <w:szCs w:val="18"/>
              </w:rPr>
              <w:t>В.</w:t>
            </w:r>
          </w:p>
        </w:tc>
        <w:tc>
          <w:tcPr>
            <w:tcW w:w="1443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 w:rsidRPr="00943AED">
              <w:rPr>
                <w:sz w:val="18"/>
                <w:szCs w:val="18"/>
              </w:rPr>
              <w:t>Ведущий специалист-эксперт</w:t>
            </w:r>
          </w:p>
        </w:tc>
        <w:tc>
          <w:tcPr>
            <w:tcW w:w="1274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713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F21758" w:rsidRDefault="001945B6" w:rsidP="008423F6">
            <w:pPr>
              <w:jc w:val="center"/>
              <w:rPr>
                <w:sz w:val="18"/>
                <w:szCs w:val="18"/>
              </w:rPr>
            </w:pPr>
            <w:r w:rsidRPr="00F21758">
              <w:rPr>
                <w:sz w:val="18"/>
                <w:szCs w:val="18"/>
              </w:rPr>
              <w:t>жилой дом</w:t>
            </w:r>
          </w:p>
        </w:tc>
        <w:tc>
          <w:tcPr>
            <w:tcW w:w="853" w:type="dxa"/>
            <w:gridSpan w:val="2"/>
            <w:vAlign w:val="center"/>
          </w:tcPr>
          <w:p w:rsidR="001945B6" w:rsidRPr="00F21758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F21758">
              <w:rPr>
                <w:rStyle w:val="Strong"/>
                <w:b w:val="0"/>
                <w:sz w:val="18"/>
                <w:szCs w:val="18"/>
              </w:rPr>
              <w:t>380</w:t>
            </w:r>
          </w:p>
        </w:tc>
        <w:tc>
          <w:tcPr>
            <w:tcW w:w="991" w:type="dxa"/>
            <w:gridSpan w:val="2"/>
            <w:vAlign w:val="center"/>
          </w:tcPr>
          <w:p w:rsidR="001945B6" w:rsidRPr="00F21758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F21758">
              <w:rPr>
                <w:rStyle w:val="Strong"/>
                <w:b w:val="0"/>
                <w:sz w:val="18"/>
                <w:szCs w:val="18"/>
              </w:rPr>
              <w:t>Росси</w:t>
            </w:r>
            <w:r>
              <w:rPr>
                <w:rStyle w:val="Strong"/>
                <w:b w:val="0"/>
                <w:sz w:val="18"/>
                <w:szCs w:val="18"/>
              </w:rPr>
              <w:t>я</w:t>
            </w:r>
          </w:p>
        </w:tc>
        <w:tc>
          <w:tcPr>
            <w:tcW w:w="1274" w:type="dxa"/>
            <w:gridSpan w:val="2"/>
            <w:vMerge w:val="restart"/>
            <w:vAlign w:val="center"/>
          </w:tcPr>
          <w:p w:rsidR="001945B6" w:rsidRPr="00F21758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Merge w:val="restart"/>
            <w:vAlign w:val="center"/>
          </w:tcPr>
          <w:p w:rsidR="001945B6" w:rsidRPr="00F21758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344 309,93</w:t>
            </w:r>
          </w:p>
        </w:tc>
        <w:tc>
          <w:tcPr>
            <w:tcW w:w="1274" w:type="dxa"/>
            <w:gridSpan w:val="2"/>
            <w:vMerge w:val="restart"/>
            <w:vAlign w:val="center"/>
          </w:tcPr>
          <w:p w:rsidR="001945B6" w:rsidRPr="00F21758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 w:rsidRPr="00F2175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F21758">
              <w:rPr>
                <w:rStyle w:val="Strong"/>
                <w:b w:val="0"/>
                <w:sz w:val="18"/>
                <w:szCs w:val="18"/>
              </w:rPr>
              <w:t>387</w:t>
            </w:r>
          </w:p>
        </w:tc>
        <w:tc>
          <w:tcPr>
            <w:tcW w:w="991" w:type="dxa"/>
            <w:gridSpan w:val="2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F21758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180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 w:val="restart"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  <w:r w:rsidRPr="00AB3164">
              <w:rPr>
                <w:sz w:val="18"/>
                <w:szCs w:val="18"/>
              </w:rPr>
              <w:t xml:space="preserve">Супруг </w:t>
            </w:r>
          </w:p>
        </w:tc>
        <w:tc>
          <w:tcPr>
            <w:tcW w:w="1443" w:type="dxa"/>
            <w:vMerge w:val="restart"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713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28" w:type="dxa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  <w:vMerge w:val="restart"/>
            <w:vAlign w:val="center"/>
          </w:tcPr>
          <w:p w:rsidR="001945B6" w:rsidRPr="00943AED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  <w:vAlign w:val="center"/>
          </w:tcPr>
          <w:p w:rsidR="001945B6" w:rsidRPr="00F21758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3" w:type="dxa"/>
            <w:gridSpan w:val="2"/>
            <w:vAlign w:val="center"/>
          </w:tcPr>
          <w:p w:rsidR="001945B6" w:rsidRPr="00F21758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85</w:t>
            </w:r>
          </w:p>
        </w:tc>
        <w:tc>
          <w:tcPr>
            <w:tcW w:w="991" w:type="dxa"/>
            <w:gridSpan w:val="2"/>
            <w:vAlign w:val="center"/>
          </w:tcPr>
          <w:p w:rsidR="001945B6" w:rsidRPr="00F21758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F21758">
              <w:rPr>
                <w:rStyle w:val="Strong"/>
                <w:b w:val="0"/>
                <w:sz w:val="18"/>
                <w:szCs w:val="18"/>
              </w:rPr>
              <w:t>Росси</w:t>
            </w:r>
            <w:r>
              <w:rPr>
                <w:rStyle w:val="Strong"/>
                <w:b w:val="0"/>
                <w:sz w:val="18"/>
                <w:szCs w:val="18"/>
              </w:rPr>
              <w:t>я</w:t>
            </w:r>
          </w:p>
        </w:tc>
        <w:tc>
          <w:tcPr>
            <w:tcW w:w="1274" w:type="dxa"/>
            <w:gridSpan w:val="2"/>
            <w:vMerge w:val="restart"/>
            <w:vAlign w:val="center"/>
          </w:tcPr>
          <w:p w:rsidR="001945B6" w:rsidRPr="00F21758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Merge w:val="restart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135452,70</w:t>
            </w:r>
          </w:p>
        </w:tc>
        <w:tc>
          <w:tcPr>
            <w:tcW w:w="1274" w:type="dxa"/>
            <w:gridSpan w:val="2"/>
            <w:vMerge w:val="restart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450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Merge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900</w:t>
            </w:r>
          </w:p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F21758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62F6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228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Merge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Жилой </w:t>
            </w:r>
            <w:r>
              <w:t xml:space="preserve"> д</w:t>
            </w:r>
            <w:r w:rsidRPr="008423F6">
              <w:rPr>
                <w:sz w:val="18"/>
                <w:szCs w:val="18"/>
              </w:rPr>
              <w:t>ом</w:t>
            </w:r>
          </w:p>
        </w:tc>
        <w:tc>
          <w:tcPr>
            <w:tcW w:w="853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8423F6">
              <w:rPr>
                <w:bCs/>
                <w:sz w:val="18"/>
                <w:szCs w:val="18"/>
              </w:rPr>
              <w:t>380</w:t>
            </w:r>
          </w:p>
        </w:tc>
        <w:tc>
          <w:tcPr>
            <w:tcW w:w="991" w:type="dxa"/>
            <w:gridSpan w:val="2"/>
            <w:vAlign w:val="center"/>
          </w:tcPr>
          <w:p w:rsidR="001945B6" w:rsidRPr="00F21758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62F6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8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AB316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192C4B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vMerge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  <w:vAlign w:val="center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387</w:t>
            </w:r>
          </w:p>
        </w:tc>
        <w:tc>
          <w:tcPr>
            <w:tcW w:w="991" w:type="dxa"/>
            <w:gridSpan w:val="2"/>
            <w:vAlign w:val="center"/>
          </w:tcPr>
          <w:p w:rsidR="001945B6" w:rsidRPr="00F21758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562F66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vAlign w:val="center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</w:t>
            </w:r>
          </w:p>
        </w:tc>
        <w:tc>
          <w:tcPr>
            <w:tcW w:w="1657" w:type="dxa"/>
            <w:gridSpan w:val="2"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Забродина С.Н.</w:t>
            </w:r>
          </w:p>
        </w:tc>
        <w:tc>
          <w:tcPr>
            <w:tcW w:w="1443" w:type="dxa"/>
          </w:tcPr>
          <w:p w:rsidR="001945B6" w:rsidRPr="00C64776" w:rsidRDefault="001945B6" w:rsidP="008423F6">
            <w:pPr>
              <w:jc w:val="both"/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Начальник отдела</w:t>
            </w:r>
            <w:r>
              <w:rPr>
                <w:sz w:val="18"/>
                <w:szCs w:val="18"/>
              </w:rPr>
              <w:t>-</w:t>
            </w:r>
            <w:r w:rsidRPr="00C64776">
              <w:rPr>
                <w:sz w:val="18"/>
                <w:szCs w:val="18"/>
              </w:rPr>
              <w:t xml:space="preserve">  главный бухгалтер</w:t>
            </w:r>
          </w:p>
        </w:tc>
        <w:tc>
          <w:tcPr>
            <w:tcW w:w="1274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28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39,5</w:t>
            </w:r>
          </w:p>
        </w:tc>
        <w:tc>
          <w:tcPr>
            <w:tcW w:w="989" w:type="dxa"/>
            <w:gridSpan w:val="2"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Дачный участок</w:t>
            </w:r>
          </w:p>
        </w:tc>
        <w:tc>
          <w:tcPr>
            <w:tcW w:w="853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59,8</w:t>
            </w:r>
          </w:p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600</w:t>
            </w:r>
          </w:p>
        </w:tc>
        <w:tc>
          <w:tcPr>
            <w:tcW w:w="991" w:type="dxa"/>
            <w:gridSpan w:val="2"/>
          </w:tcPr>
          <w:p w:rsidR="001945B6" w:rsidRPr="00C64776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Pr="00C64776" w:rsidRDefault="001945B6" w:rsidP="008423F6">
            <w:pPr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KIA SLS (Sportage)</w:t>
            </w:r>
          </w:p>
        </w:tc>
        <w:tc>
          <w:tcPr>
            <w:tcW w:w="1415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  <w:lang w:val="en-US"/>
              </w:rPr>
              <w:t>825483,59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Супруг</w:t>
            </w:r>
          </w:p>
        </w:tc>
        <w:tc>
          <w:tcPr>
            <w:tcW w:w="1443" w:type="dxa"/>
          </w:tcPr>
          <w:p w:rsidR="001945B6" w:rsidRPr="00C64776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28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59,8</w:t>
            </w:r>
          </w:p>
        </w:tc>
        <w:tc>
          <w:tcPr>
            <w:tcW w:w="989" w:type="dxa"/>
            <w:gridSpan w:val="2"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C64776">
              <w:rPr>
                <w:sz w:val="18"/>
                <w:szCs w:val="18"/>
                <w:lang w:val="en-US"/>
              </w:rPr>
              <w:t>411288,32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C64776" w:rsidRDefault="001945B6" w:rsidP="008423F6">
            <w:pPr>
              <w:jc w:val="both"/>
              <w:rPr>
                <w:sz w:val="18"/>
                <w:szCs w:val="18"/>
              </w:rPr>
            </w:pPr>
            <w:r w:rsidRPr="00AB3164">
              <w:rPr>
                <w:sz w:val="18"/>
                <w:szCs w:val="18"/>
              </w:rPr>
              <w:t>Несовершенно летний ребенок</w:t>
            </w:r>
          </w:p>
        </w:tc>
        <w:tc>
          <w:tcPr>
            <w:tcW w:w="1443" w:type="dxa"/>
          </w:tcPr>
          <w:p w:rsidR="001945B6" w:rsidRPr="00C64776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59,8</w:t>
            </w:r>
          </w:p>
        </w:tc>
        <w:tc>
          <w:tcPr>
            <w:tcW w:w="991" w:type="dxa"/>
            <w:gridSpan w:val="2"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C64776" w:rsidRDefault="001945B6" w:rsidP="008423F6">
            <w:pPr>
              <w:jc w:val="both"/>
              <w:rPr>
                <w:sz w:val="18"/>
                <w:szCs w:val="18"/>
              </w:rPr>
            </w:pPr>
            <w:r w:rsidRPr="00AB3164">
              <w:rPr>
                <w:sz w:val="18"/>
                <w:szCs w:val="18"/>
              </w:rPr>
              <w:t>Несовершенно летний ребенок</w:t>
            </w:r>
          </w:p>
        </w:tc>
        <w:tc>
          <w:tcPr>
            <w:tcW w:w="1443" w:type="dxa"/>
          </w:tcPr>
          <w:p w:rsidR="001945B6" w:rsidRPr="00C64776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59,8</w:t>
            </w:r>
          </w:p>
        </w:tc>
        <w:tc>
          <w:tcPr>
            <w:tcW w:w="991" w:type="dxa"/>
            <w:gridSpan w:val="2"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</w:t>
            </w:r>
          </w:p>
        </w:tc>
        <w:tc>
          <w:tcPr>
            <w:tcW w:w="1657" w:type="dxa"/>
            <w:gridSpan w:val="2"/>
            <w:vMerge w:val="restart"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 xml:space="preserve">Епанешникова </w:t>
            </w:r>
            <w:r>
              <w:rPr>
                <w:sz w:val="18"/>
                <w:szCs w:val="18"/>
              </w:rPr>
              <w:t>Е.В.</w:t>
            </w:r>
          </w:p>
        </w:tc>
        <w:tc>
          <w:tcPr>
            <w:tcW w:w="1443" w:type="dxa"/>
            <w:vMerge w:val="restart"/>
          </w:tcPr>
          <w:p w:rsidR="001945B6" w:rsidRPr="00C64776" w:rsidRDefault="001945B6" w:rsidP="008423F6">
            <w:pPr>
              <w:jc w:val="both"/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Главный казначей</w:t>
            </w:r>
          </w:p>
        </w:tc>
        <w:tc>
          <w:tcPr>
            <w:tcW w:w="1274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713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28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68,6</w:t>
            </w:r>
          </w:p>
        </w:tc>
        <w:tc>
          <w:tcPr>
            <w:tcW w:w="989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Merge w:val="restart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C64776">
              <w:rPr>
                <w:sz w:val="18"/>
                <w:szCs w:val="18"/>
                <w:lang w:val="en-US"/>
              </w:rPr>
              <w:t>616048</w:t>
            </w:r>
            <w:r>
              <w:rPr>
                <w:sz w:val="18"/>
                <w:szCs w:val="18"/>
              </w:rPr>
              <w:t>,</w:t>
            </w:r>
            <w:r w:rsidRPr="00C64776">
              <w:rPr>
                <w:sz w:val="18"/>
                <w:szCs w:val="18"/>
                <w:lang w:val="en-US"/>
              </w:rPr>
              <w:t>61</w:t>
            </w:r>
          </w:p>
        </w:tc>
        <w:tc>
          <w:tcPr>
            <w:tcW w:w="1274" w:type="dxa"/>
            <w:gridSpan w:val="2"/>
            <w:vMerge w:val="restart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</w:tcPr>
          <w:p w:rsidR="001945B6" w:rsidRPr="00C64776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Дачный</w:t>
            </w:r>
          </w:p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з</w:t>
            </w:r>
            <w:r w:rsidRPr="00C64776">
              <w:rPr>
                <w:rStyle w:val="Strong"/>
                <w:b w:val="0"/>
                <w:sz w:val="18"/>
                <w:szCs w:val="18"/>
              </w:rPr>
              <w:t>емельный участок</w:t>
            </w:r>
          </w:p>
        </w:tc>
        <w:tc>
          <w:tcPr>
            <w:tcW w:w="1713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28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576</w:t>
            </w:r>
          </w:p>
        </w:tc>
        <w:tc>
          <w:tcPr>
            <w:tcW w:w="989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91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  <w:vMerge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C64776" w:rsidRDefault="001945B6" w:rsidP="008423F6">
            <w:pPr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Супруг</w:t>
            </w:r>
          </w:p>
        </w:tc>
        <w:tc>
          <w:tcPr>
            <w:tcW w:w="1443" w:type="dxa"/>
          </w:tcPr>
          <w:p w:rsidR="001945B6" w:rsidRPr="00C64776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713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128" w:type="dxa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989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C64776"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1285" w:type="dxa"/>
            <w:gridSpan w:val="2"/>
          </w:tcPr>
          <w:p w:rsidR="001945B6" w:rsidRDefault="001945B6" w:rsidP="008423F6">
            <w:r w:rsidRPr="00FA688E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853" w:type="dxa"/>
            <w:gridSpan w:val="2"/>
          </w:tcPr>
          <w:p w:rsidR="001945B6" w:rsidRDefault="001945B6" w:rsidP="008423F6">
            <w:r w:rsidRPr="00C64776">
              <w:rPr>
                <w:rStyle w:val="Strong"/>
                <w:b w:val="0"/>
                <w:sz w:val="18"/>
                <w:szCs w:val="18"/>
              </w:rPr>
              <w:t>68,6</w:t>
            </w:r>
          </w:p>
        </w:tc>
        <w:tc>
          <w:tcPr>
            <w:tcW w:w="991" w:type="dxa"/>
            <w:gridSpan w:val="2"/>
          </w:tcPr>
          <w:p w:rsidR="001945B6" w:rsidRDefault="001945B6" w:rsidP="008423F6">
            <w:r w:rsidRPr="00C64776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</w:rPr>
            </w:pPr>
            <w:r w:rsidRPr="00C64776">
              <w:rPr>
                <w:sz w:val="18"/>
                <w:szCs w:val="18"/>
              </w:rPr>
              <w:t>Хундай «Солярис»</w:t>
            </w:r>
          </w:p>
        </w:tc>
        <w:tc>
          <w:tcPr>
            <w:tcW w:w="1415" w:type="dxa"/>
            <w:gridSpan w:val="2"/>
          </w:tcPr>
          <w:p w:rsidR="001945B6" w:rsidRPr="00C64776" w:rsidRDefault="001945B6" w:rsidP="008423F6">
            <w:pPr>
              <w:jc w:val="center"/>
              <w:rPr>
                <w:sz w:val="18"/>
                <w:szCs w:val="18"/>
                <w:lang w:val="en-US"/>
              </w:rPr>
            </w:pPr>
            <w:r w:rsidRPr="00C64776">
              <w:rPr>
                <w:sz w:val="18"/>
                <w:szCs w:val="18"/>
                <w:lang w:val="en-US"/>
              </w:rPr>
              <w:t>224620</w:t>
            </w:r>
            <w:r>
              <w:rPr>
                <w:sz w:val="18"/>
                <w:szCs w:val="18"/>
              </w:rPr>
              <w:t>,</w:t>
            </w:r>
            <w:r w:rsidRPr="00C64776">
              <w:rPr>
                <w:sz w:val="18"/>
                <w:szCs w:val="18"/>
                <w:lang w:val="en-US"/>
              </w:rPr>
              <w:t>50</w:t>
            </w:r>
          </w:p>
        </w:tc>
        <w:tc>
          <w:tcPr>
            <w:tcW w:w="1274" w:type="dxa"/>
            <w:gridSpan w:val="2"/>
          </w:tcPr>
          <w:p w:rsidR="001945B6" w:rsidRPr="00C647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 w:val="restart"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</w:t>
            </w:r>
          </w:p>
        </w:tc>
        <w:tc>
          <w:tcPr>
            <w:tcW w:w="1657" w:type="dxa"/>
            <w:gridSpan w:val="2"/>
            <w:vMerge w:val="restart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 xml:space="preserve">   Молчанов А.Н. </w:t>
            </w:r>
          </w:p>
        </w:tc>
        <w:tc>
          <w:tcPr>
            <w:tcW w:w="1443" w:type="dxa"/>
            <w:vMerge w:val="restart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>Главный специалист-эксперт</w:t>
            </w:r>
          </w:p>
        </w:tc>
        <w:tc>
          <w:tcPr>
            <w:tcW w:w="1274" w:type="dxa"/>
          </w:tcPr>
          <w:p w:rsidR="001945B6" w:rsidRPr="00DE0676" w:rsidRDefault="001945B6" w:rsidP="008423F6">
            <w:pPr>
              <w:jc w:val="center"/>
              <w:rPr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>Дачный земельный участок</w:t>
            </w:r>
          </w:p>
        </w:tc>
        <w:tc>
          <w:tcPr>
            <w:tcW w:w="1713" w:type="dxa"/>
          </w:tcPr>
          <w:p w:rsidR="001945B6" w:rsidRPr="00DE0676" w:rsidRDefault="001945B6" w:rsidP="008423F6">
            <w:pPr>
              <w:jc w:val="center"/>
              <w:rPr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индивидуальная </w:t>
            </w:r>
          </w:p>
        </w:tc>
        <w:tc>
          <w:tcPr>
            <w:tcW w:w="1128" w:type="dxa"/>
          </w:tcPr>
          <w:p w:rsidR="001945B6" w:rsidRPr="00DE0676" w:rsidRDefault="001945B6" w:rsidP="008423F6">
            <w:pPr>
              <w:jc w:val="center"/>
              <w:rPr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630,0</w:t>
            </w:r>
          </w:p>
        </w:tc>
        <w:tc>
          <w:tcPr>
            <w:tcW w:w="989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  <w:p w:rsidR="001945B6" w:rsidRPr="00BC757A" w:rsidRDefault="001945B6" w:rsidP="008423F6">
            <w:pPr>
              <w:jc w:val="both"/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 xml:space="preserve"> </w:t>
            </w:r>
            <w:r w:rsidRPr="00BC757A">
              <w:rPr>
                <w:rStyle w:val="Strong"/>
                <w:b w:val="0"/>
                <w:sz w:val="18"/>
                <w:szCs w:val="18"/>
              </w:rPr>
              <w:t xml:space="preserve"> </w:t>
            </w:r>
            <w:r>
              <w:rPr>
                <w:rStyle w:val="Strong"/>
                <w:b w:val="0"/>
                <w:sz w:val="18"/>
                <w:szCs w:val="18"/>
              </w:rPr>
              <w:t>-</w:t>
            </w:r>
          </w:p>
        </w:tc>
        <w:tc>
          <w:tcPr>
            <w:tcW w:w="853" w:type="dxa"/>
            <w:gridSpan w:val="2"/>
          </w:tcPr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 xml:space="preserve">  </w:t>
            </w:r>
            <w:r>
              <w:rPr>
                <w:rStyle w:val="Strong"/>
                <w:b w:val="0"/>
                <w:sz w:val="18"/>
                <w:szCs w:val="18"/>
              </w:rPr>
              <w:t>-</w:t>
            </w:r>
            <w:r w:rsidRPr="00BC757A">
              <w:rPr>
                <w:rStyle w:val="Strong"/>
                <w:b w:val="0"/>
                <w:sz w:val="18"/>
                <w:szCs w:val="18"/>
              </w:rPr>
              <w:t xml:space="preserve">    </w:t>
            </w:r>
          </w:p>
        </w:tc>
        <w:tc>
          <w:tcPr>
            <w:tcW w:w="991" w:type="dxa"/>
            <w:gridSpan w:val="2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4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>а/м   Мицубиси</w:t>
            </w:r>
          </w:p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>Поджеро</w:t>
            </w:r>
          </w:p>
        </w:tc>
        <w:tc>
          <w:tcPr>
            <w:tcW w:w="1415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775275,82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>Земельный участок</w:t>
            </w:r>
          </w:p>
        </w:tc>
        <w:tc>
          <w:tcPr>
            <w:tcW w:w="1713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индивидуальная  </w:t>
            </w:r>
          </w:p>
        </w:tc>
        <w:tc>
          <w:tcPr>
            <w:tcW w:w="1128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816,0</w:t>
            </w:r>
          </w:p>
        </w:tc>
        <w:tc>
          <w:tcPr>
            <w:tcW w:w="989" w:type="dxa"/>
            <w:gridSpan w:val="2"/>
          </w:tcPr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 xml:space="preserve">  Россия</w:t>
            </w:r>
          </w:p>
        </w:tc>
        <w:tc>
          <w:tcPr>
            <w:tcW w:w="1285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>Квартира</w:t>
            </w:r>
          </w:p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долевая 1/4</w:t>
            </w:r>
          </w:p>
        </w:tc>
        <w:tc>
          <w:tcPr>
            <w:tcW w:w="1128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  <w:lang w:val="en-US"/>
              </w:rPr>
              <w:t>68</w:t>
            </w:r>
            <w:r w:rsidRPr="00DE0676">
              <w:rPr>
                <w:rStyle w:val="Strong"/>
                <w:b w:val="0"/>
                <w:sz w:val="18"/>
                <w:szCs w:val="18"/>
              </w:rPr>
              <w:t>,7</w:t>
            </w:r>
          </w:p>
        </w:tc>
        <w:tc>
          <w:tcPr>
            <w:tcW w:w="989" w:type="dxa"/>
            <w:gridSpan w:val="2"/>
          </w:tcPr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 Жилой  дом</w:t>
            </w:r>
          </w:p>
        </w:tc>
        <w:tc>
          <w:tcPr>
            <w:tcW w:w="1713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индивидуальная</w:t>
            </w:r>
          </w:p>
        </w:tc>
        <w:tc>
          <w:tcPr>
            <w:tcW w:w="1128" w:type="dxa"/>
            <w:vAlign w:val="center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  <w:lang w:val="en-US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 209,</w:t>
            </w:r>
            <w:r w:rsidRPr="00DE0676">
              <w:rPr>
                <w:rStyle w:val="Strong"/>
                <w:b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989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 xml:space="preserve">  Россия </w:t>
            </w:r>
          </w:p>
        </w:tc>
        <w:tc>
          <w:tcPr>
            <w:tcW w:w="1285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>Гараж</w:t>
            </w:r>
          </w:p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713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Индивидуальная</w:t>
            </w:r>
          </w:p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37,5</w:t>
            </w:r>
          </w:p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 xml:space="preserve"> Россия</w:t>
            </w:r>
          </w:p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285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>Земельный участок под гараж</w:t>
            </w:r>
          </w:p>
        </w:tc>
        <w:tc>
          <w:tcPr>
            <w:tcW w:w="1713" w:type="dxa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128" w:type="dxa"/>
            <w:vAlign w:val="center"/>
          </w:tcPr>
          <w:p w:rsidR="001945B6" w:rsidRPr="00DE067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E0676">
              <w:rPr>
                <w:rStyle w:val="Strong"/>
                <w:b w:val="0"/>
                <w:sz w:val="18"/>
                <w:szCs w:val="18"/>
              </w:rPr>
              <w:t>37,5</w:t>
            </w:r>
          </w:p>
        </w:tc>
        <w:tc>
          <w:tcPr>
            <w:tcW w:w="989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BC757A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BC757A" w:rsidRDefault="001945B6" w:rsidP="008423F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</w:p>
        </w:tc>
      </w:tr>
      <w:tr w:rsidR="001945B6" w:rsidRPr="00552243" w:rsidTr="008423F6">
        <w:trPr>
          <w:gridAfter w:val="1"/>
          <w:wAfter w:w="28" w:type="dxa"/>
          <w:trHeight w:val="555"/>
        </w:trPr>
        <w:tc>
          <w:tcPr>
            <w:tcW w:w="406" w:type="dxa"/>
            <w:gridSpan w:val="2"/>
            <w:vMerge/>
          </w:tcPr>
          <w:p w:rsidR="001945B6" w:rsidRDefault="001945B6" w:rsidP="008423F6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>Супруга</w:t>
            </w:r>
          </w:p>
          <w:p w:rsidR="001945B6" w:rsidRPr="00BC757A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1945B6" w:rsidRPr="00BC757A" w:rsidRDefault="001945B6" w:rsidP="008423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4" w:type="dxa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 xml:space="preserve"> </w:t>
            </w:r>
          </w:p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 xml:space="preserve"> квартира</w:t>
            </w:r>
          </w:p>
        </w:tc>
        <w:tc>
          <w:tcPr>
            <w:tcW w:w="1713" w:type="dxa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 xml:space="preserve">  </w:t>
            </w:r>
          </w:p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 xml:space="preserve"> долевая 1/4</w:t>
            </w:r>
          </w:p>
        </w:tc>
        <w:tc>
          <w:tcPr>
            <w:tcW w:w="1128" w:type="dxa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68,7</w:t>
            </w:r>
          </w:p>
        </w:tc>
        <w:tc>
          <w:tcPr>
            <w:tcW w:w="989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BC757A">
              <w:rPr>
                <w:sz w:val="18"/>
                <w:szCs w:val="18"/>
              </w:rPr>
              <w:t xml:space="preserve"> Россия</w:t>
            </w:r>
          </w:p>
        </w:tc>
        <w:tc>
          <w:tcPr>
            <w:tcW w:w="1285" w:type="dxa"/>
            <w:gridSpan w:val="2"/>
          </w:tcPr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1945B6" w:rsidRDefault="001945B6" w:rsidP="008423F6">
            <w:pPr>
              <w:jc w:val="center"/>
              <w:rPr>
                <w:sz w:val="18"/>
                <w:szCs w:val="18"/>
              </w:rPr>
            </w:pPr>
          </w:p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3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209,2</w:t>
            </w:r>
          </w:p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BC757A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>
              <w:rPr>
                <w:rStyle w:val="Strong"/>
                <w:b w:val="0"/>
                <w:sz w:val="18"/>
                <w:szCs w:val="18"/>
              </w:rPr>
              <w:t>816,0</w:t>
            </w:r>
          </w:p>
        </w:tc>
        <w:tc>
          <w:tcPr>
            <w:tcW w:w="991" w:type="dxa"/>
            <w:gridSpan w:val="2"/>
          </w:tcPr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DF2554">
              <w:rPr>
                <w:rStyle w:val="Strong"/>
                <w:b w:val="0"/>
                <w:sz w:val="18"/>
                <w:szCs w:val="18"/>
              </w:rPr>
              <w:t>Россия</w:t>
            </w:r>
          </w:p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Default="001945B6" w:rsidP="008423F6">
            <w:pPr>
              <w:jc w:val="center"/>
              <w:rPr>
                <w:rStyle w:val="Strong"/>
                <w:b w:val="0"/>
                <w:sz w:val="18"/>
                <w:szCs w:val="18"/>
              </w:rPr>
            </w:pPr>
          </w:p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 w:rsidRPr="00DF2554">
              <w:rPr>
                <w:rStyle w:val="Strong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274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gridSpan w:val="2"/>
          </w:tcPr>
          <w:p w:rsidR="001945B6" w:rsidRPr="00BC757A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154209,72</w:t>
            </w:r>
          </w:p>
        </w:tc>
        <w:tc>
          <w:tcPr>
            <w:tcW w:w="1274" w:type="dxa"/>
            <w:gridSpan w:val="2"/>
            <w:vAlign w:val="center"/>
          </w:tcPr>
          <w:p w:rsidR="001945B6" w:rsidRPr="00DF2554" w:rsidRDefault="001945B6" w:rsidP="00842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1945B6" w:rsidRPr="00552243" w:rsidRDefault="001945B6" w:rsidP="000F7777">
      <w:pPr>
        <w:pStyle w:val="FootnoteText"/>
        <w:ind w:firstLine="709"/>
        <w:jc w:val="both"/>
        <w:rPr>
          <w:sz w:val="18"/>
          <w:szCs w:val="18"/>
        </w:rPr>
      </w:pPr>
    </w:p>
    <w:sectPr w:rsidR="001945B6" w:rsidRPr="00552243" w:rsidSect="006323B7">
      <w:headerReference w:type="default" r:id="rId6"/>
      <w:pgSz w:w="15840" w:h="12240" w:orient="landscape" w:code="1"/>
      <w:pgMar w:top="426" w:right="1134" w:bottom="851" w:left="1134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5B6" w:rsidRDefault="001945B6" w:rsidP="00016DD9">
      <w:r>
        <w:separator/>
      </w:r>
    </w:p>
  </w:endnote>
  <w:endnote w:type="continuationSeparator" w:id="0">
    <w:p w:rsidR="001945B6" w:rsidRDefault="001945B6" w:rsidP="00016D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5B6" w:rsidRDefault="001945B6" w:rsidP="00016DD9">
      <w:r>
        <w:separator/>
      </w:r>
    </w:p>
  </w:footnote>
  <w:footnote w:type="continuationSeparator" w:id="0">
    <w:p w:rsidR="001945B6" w:rsidRDefault="001945B6" w:rsidP="00016D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5B6" w:rsidRPr="00016DD9" w:rsidRDefault="001945B6">
    <w:pPr>
      <w:pStyle w:val="Header"/>
      <w:jc w:val="center"/>
      <w:rPr>
        <w:sz w:val="28"/>
        <w:szCs w:val="28"/>
      </w:rPr>
    </w:pPr>
    <w:r w:rsidRPr="00016DD9">
      <w:rPr>
        <w:sz w:val="28"/>
        <w:szCs w:val="28"/>
      </w:rPr>
      <w:fldChar w:fldCharType="begin"/>
    </w:r>
    <w:r w:rsidRPr="00016DD9">
      <w:rPr>
        <w:sz w:val="28"/>
        <w:szCs w:val="28"/>
      </w:rPr>
      <w:instrText>PAGE   \* MERGEFORMAT</w:instrText>
    </w:r>
    <w:r w:rsidRPr="00016DD9">
      <w:rPr>
        <w:sz w:val="28"/>
        <w:szCs w:val="28"/>
      </w:rPr>
      <w:fldChar w:fldCharType="separate"/>
    </w:r>
    <w:r>
      <w:rPr>
        <w:noProof/>
        <w:sz w:val="28"/>
        <w:szCs w:val="28"/>
      </w:rPr>
      <w:t>10</w:t>
    </w:r>
    <w:r w:rsidRPr="00016DD9">
      <w:rPr>
        <w:sz w:val="28"/>
        <w:szCs w:val="28"/>
      </w:rPr>
      <w:fldChar w:fldCharType="end"/>
    </w:r>
  </w:p>
  <w:p w:rsidR="001945B6" w:rsidRDefault="001945B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6CAC"/>
    <w:rsid w:val="00016DD9"/>
    <w:rsid w:val="0004561F"/>
    <w:rsid w:val="00047CE6"/>
    <w:rsid w:val="00050908"/>
    <w:rsid w:val="000535BD"/>
    <w:rsid w:val="000B11A8"/>
    <w:rsid w:val="000C4258"/>
    <w:rsid w:val="000D6AA7"/>
    <w:rsid w:val="000F7777"/>
    <w:rsid w:val="00156577"/>
    <w:rsid w:val="00192C4B"/>
    <w:rsid w:val="001945B6"/>
    <w:rsid w:val="001A6D44"/>
    <w:rsid w:val="001C521A"/>
    <w:rsid w:val="001E6A91"/>
    <w:rsid w:val="001F78D0"/>
    <w:rsid w:val="00224D3C"/>
    <w:rsid w:val="002B691A"/>
    <w:rsid w:val="002C0746"/>
    <w:rsid w:val="003141B3"/>
    <w:rsid w:val="00321B04"/>
    <w:rsid w:val="003457EB"/>
    <w:rsid w:val="00354027"/>
    <w:rsid w:val="003649F6"/>
    <w:rsid w:val="003663EB"/>
    <w:rsid w:val="003C0B70"/>
    <w:rsid w:val="003D79CB"/>
    <w:rsid w:val="003E5574"/>
    <w:rsid w:val="003F2A3A"/>
    <w:rsid w:val="003F3350"/>
    <w:rsid w:val="003F52AE"/>
    <w:rsid w:val="00415465"/>
    <w:rsid w:val="00434461"/>
    <w:rsid w:val="004404B3"/>
    <w:rsid w:val="004420BF"/>
    <w:rsid w:val="00472E0C"/>
    <w:rsid w:val="0049631C"/>
    <w:rsid w:val="004A2A77"/>
    <w:rsid w:val="004A7C6B"/>
    <w:rsid w:val="004D2CAB"/>
    <w:rsid w:val="004E4777"/>
    <w:rsid w:val="004F329F"/>
    <w:rsid w:val="00516111"/>
    <w:rsid w:val="005217BD"/>
    <w:rsid w:val="00531684"/>
    <w:rsid w:val="00552243"/>
    <w:rsid w:val="00555EEE"/>
    <w:rsid w:val="00562F66"/>
    <w:rsid w:val="00564676"/>
    <w:rsid w:val="005757A1"/>
    <w:rsid w:val="00592D19"/>
    <w:rsid w:val="00594860"/>
    <w:rsid w:val="005C00E6"/>
    <w:rsid w:val="005E6CAC"/>
    <w:rsid w:val="00603E9C"/>
    <w:rsid w:val="00617E11"/>
    <w:rsid w:val="00622994"/>
    <w:rsid w:val="006323B7"/>
    <w:rsid w:val="0063536D"/>
    <w:rsid w:val="006466DF"/>
    <w:rsid w:val="00676325"/>
    <w:rsid w:val="00677D6A"/>
    <w:rsid w:val="006A1A8F"/>
    <w:rsid w:val="006D2F72"/>
    <w:rsid w:val="006E0DB0"/>
    <w:rsid w:val="006E323A"/>
    <w:rsid w:val="006F49DE"/>
    <w:rsid w:val="00700DC8"/>
    <w:rsid w:val="00720402"/>
    <w:rsid w:val="00733B04"/>
    <w:rsid w:val="00770CAD"/>
    <w:rsid w:val="00791461"/>
    <w:rsid w:val="00794A62"/>
    <w:rsid w:val="007B4742"/>
    <w:rsid w:val="007C6997"/>
    <w:rsid w:val="007C6D55"/>
    <w:rsid w:val="007E1077"/>
    <w:rsid w:val="007E40B2"/>
    <w:rsid w:val="007E5EF7"/>
    <w:rsid w:val="00800754"/>
    <w:rsid w:val="00805B59"/>
    <w:rsid w:val="00805EDB"/>
    <w:rsid w:val="00826739"/>
    <w:rsid w:val="008423F6"/>
    <w:rsid w:val="0084515A"/>
    <w:rsid w:val="00892674"/>
    <w:rsid w:val="008B59BD"/>
    <w:rsid w:val="008D031F"/>
    <w:rsid w:val="008F5FD9"/>
    <w:rsid w:val="00903657"/>
    <w:rsid w:val="00943AED"/>
    <w:rsid w:val="00986437"/>
    <w:rsid w:val="00990FC4"/>
    <w:rsid w:val="00994B65"/>
    <w:rsid w:val="009A525A"/>
    <w:rsid w:val="009A6758"/>
    <w:rsid w:val="009C36F3"/>
    <w:rsid w:val="009F7809"/>
    <w:rsid w:val="00A066FD"/>
    <w:rsid w:val="00A15B49"/>
    <w:rsid w:val="00A455F1"/>
    <w:rsid w:val="00A63CB6"/>
    <w:rsid w:val="00A814D4"/>
    <w:rsid w:val="00AA059C"/>
    <w:rsid w:val="00AB3164"/>
    <w:rsid w:val="00AC3D66"/>
    <w:rsid w:val="00AD5A6E"/>
    <w:rsid w:val="00AD6987"/>
    <w:rsid w:val="00B02A6D"/>
    <w:rsid w:val="00B0490F"/>
    <w:rsid w:val="00B13962"/>
    <w:rsid w:val="00B23650"/>
    <w:rsid w:val="00B40A7F"/>
    <w:rsid w:val="00B54FB0"/>
    <w:rsid w:val="00B70C08"/>
    <w:rsid w:val="00BC3E19"/>
    <w:rsid w:val="00BC5DAC"/>
    <w:rsid w:val="00BC757A"/>
    <w:rsid w:val="00C06B43"/>
    <w:rsid w:val="00C33C8C"/>
    <w:rsid w:val="00C44AEA"/>
    <w:rsid w:val="00C63E1B"/>
    <w:rsid w:val="00C64776"/>
    <w:rsid w:val="00C67563"/>
    <w:rsid w:val="00C75A6F"/>
    <w:rsid w:val="00C830FA"/>
    <w:rsid w:val="00C85F5F"/>
    <w:rsid w:val="00CC75CA"/>
    <w:rsid w:val="00CC7F4A"/>
    <w:rsid w:val="00CD5D1C"/>
    <w:rsid w:val="00D216C7"/>
    <w:rsid w:val="00D24EAD"/>
    <w:rsid w:val="00D73E75"/>
    <w:rsid w:val="00D83A7E"/>
    <w:rsid w:val="00D85796"/>
    <w:rsid w:val="00DB00D3"/>
    <w:rsid w:val="00DD0EB0"/>
    <w:rsid w:val="00DE0676"/>
    <w:rsid w:val="00DF2554"/>
    <w:rsid w:val="00E01D94"/>
    <w:rsid w:val="00E25586"/>
    <w:rsid w:val="00E31B17"/>
    <w:rsid w:val="00E4218E"/>
    <w:rsid w:val="00E431EA"/>
    <w:rsid w:val="00E45391"/>
    <w:rsid w:val="00E47463"/>
    <w:rsid w:val="00EA71A2"/>
    <w:rsid w:val="00EB7750"/>
    <w:rsid w:val="00ED5E82"/>
    <w:rsid w:val="00ED6839"/>
    <w:rsid w:val="00EF0150"/>
    <w:rsid w:val="00F137C0"/>
    <w:rsid w:val="00F21758"/>
    <w:rsid w:val="00F243DC"/>
    <w:rsid w:val="00F426D3"/>
    <w:rsid w:val="00F43D73"/>
    <w:rsid w:val="00F97C36"/>
    <w:rsid w:val="00FA6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CA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5E6CAC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5E6CAC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5E6CAC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5E6CAC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rsid w:val="00016DD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16DD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016DD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16DD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C3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3D6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298</TotalTime>
  <Pages>10</Pages>
  <Words>1853</Words>
  <Characters>10568</Characters>
  <Application>Microsoft Office Outlook</Application>
  <DocSecurity>0</DocSecurity>
  <Lines>0</Lines>
  <Paragraphs>0</Paragraphs>
  <ScaleCrop>false</ScaleCrop>
  <Company>ufk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Чурсина Татьяна Александровна</dc:creator>
  <cp:keywords/>
  <dc:description/>
  <cp:lastModifiedBy>admin</cp:lastModifiedBy>
  <cp:revision>77</cp:revision>
  <cp:lastPrinted>2016-05-20T07:11:00Z</cp:lastPrinted>
  <dcterms:created xsi:type="dcterms:W3CDTF">2016-05-19T06:34:00Z</dcterms:created>
  <dcterms:modified xsi:type="dcterms:W3CDTF">2016-06-03T11:11:00Z</dcterms:modified>
</cp:coreProperties>
</file>